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3B6" w:rsidRDefault="00B07A9C" w:rsidP="00B07A9C">
      <w:pPr>
        <w:rPr>
          <w:rFonts w:ascii="VAGRounded BT" w:hAnsi="VAGRounded BT" w:cs="VAGRounded BT"/>
          <w:color w:val="3A6733"/>
          <w:sz w:val="37"/>
          <w:szCs w:val="37"/>
        </w:rPr>
      </w:pPr>
      <w:r w:rsidRPr="00B07A9C">
        <w:rPr>
          <w:rFonts w:ascii="VAGRounded BT" w:hAnsi="VAGRounded BT" w:cs="VAGRounded BT"/>
          <w:color w:val="3A6733"/>
          <w:sz w:val="37"/>
          <w:szCs w:val="37"/>
        </w:rPr>
        <w:t>National Society for the Prevention of Cruelty to Children (NSPCC)</w:t>
      </w:r>
    </w:p>
    <w:p w:rsidR="00B07A9C" w:rsidRDefault="00B07A9C" w:rsidP="00B07A9C">
      <w:r>
        <w:t>0800 800 5000</w:t>
      </w:r>
    </w:p>
    <w:p w:rsidR="00B07A9C" w:rsidRDefault="00B07A9C" w:rsidP="00B07A9C">
      <w:r>
        <w:t xml:space="preserve"> 0800 1111 (18 or under) </w:t>
      </w:r>
    </w:p>
    <w:p w:rsidR="00B07A9C" w:rsidRDefault="00B07A9C" w:rsidP="00B07A9C">
      <w:hyperlink r:id="rId8" w:history="1">
        <w:r w:rsidRPr="0034024C">
          <w:rPr>
            <w:rStyle w:val="Hyperlink"/>
          </w:rPr>
          <w:t>https://www.nspcc.org.uk/</w:t>
        </w:r>
      </w:hyperlink>
    </w:p>
    <w:p w:rsidR="00B07A9C" w:rsidRDefault="00B07A9C" w:rsidP="00B07A9C">
      <w:r>
        <w:t>Support for children and anyone worried about a child.</w:t>
      </w:r>
    </w:p>
    <w:p w:rsidR="00B07A9C" w:rsidRPr="0028253F" w:rsidRDefault="00B07A9C" w:rsidP="00B07A9C">
      <w:pPr>
        <w:rPr>
          <w:rFonts w:ascii="VAGRounded BT" w:hAnsi="VAGRounded BT" w:cs="VAGRounded BT"/>
          <w:color w:val="3A6733"/>
          <w:sz w:val="37"/>
          <w:szCs w:val="37"/>
        </w:rPr>
      </w:pPr>
      <w:r w:rsidRPr="0028253F">
        <w:rPr>
          <w:rFonts w:ascii="VAGRounded BT" w:hAnsi="VAGRounded BT" w:cs="VAGRounded BT"/>
          <w:color w:val="3A6733"/>
          <w:sz w:val="37"/>
          <w:szCs w:val="37"/>
        </w:rPr>
        <w:t xml:space="preserve">Youth Access </w:t>
      </w:r>
    </w:p>
    <w:p w:rsidR="00B07A9C" w:rsidRDefault="00B07A9C" w:rsidP="00B07A9C">
      <w:hyperlink r:id="rId9" w:history="1">
        <w:r w:rsidRPr="0034024C">
          <w:rPr>
            <w:rStyle w:val="Hyperlink"/>
          </w:rPr>
          <w:t>https://www.youthaccess.org.uk/</w:t>
        </w:r>
      </w:hyperlink>
    </w:p>
    <w:p w:rsidR="00B07A9C" w:rsidRDefault="00B07A9C" w:rsidP="00B07A9C">
      <w:r>
        <w:t>Advice and counselling network for young people, including details of free local services.</w:t>
      </w:r>
    </w:p>
    <w:p w:rsidR="0028253F" w:rsidRDefault="0028253F" w:rsidP="00B07A9C"/>
    <w:p w:rsidR="0028253F" w:rsidRDefault="0028253F" w:rsidP="0028253F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28253F">
        <w:rPr>
          <w:rFonts w:ascii="VAGRounded BT" w:hAnsi="VAGRounded BT" w:cs="VAGRounded BT"/>
          <w:b/>
          <w:color w:val="3A6733"/>
          <w:sz w:val="37"/>
          <w:szCs w:val="37"/>
        </w:rPr>
        <w:t>ANXIETY DISORDERS</w:t>
      </w:r>
    </w:p>
    <w:p w:rsidR="0028253F" w:rsidRPr="00FE61E8" w:rsidRDefault="0028253F" w:rsidP="0028253F">
      <w:pPr>
        <w:rPr>
          <w:rFonts w:ascii="VAGRounded BT" w:hAnsi="VAGRounded BT" w:cs="VAGRounded BT"/>
          <w:color w:val="3A6733"/>
          <w:sz w:val="37"/>
          <w:szCs w:val="37"/>
        </w:rPr>
      </w:pPr>
      <w:r w:rsidRPr="00FE61E8">
        <w:rPr>
          <w:rFonts w:ascii="VAGRounded BT" w:hAnsi="VAGRounded BT" w:cs="VAGRounded BT"/>
          <w:color w:val="3A6733"/>
          <w:sz w:val="37"/>
          <w:szCs w:val="37"/>
        </w:rPr>
        <w:t xml:space="preserve">Anxiety UK </w:t>
      </w:r>
    </w:p>
    <w:p w:rsidR="0028253F" w:rsidRDefault="0028253F" w:rsidP="0028253F">
      <w:r>
        <w:t xml:space="preserve">03444 775 774 (helpline) </w:t>
      </w:r>
    </w:p>
    <w:p w:rsidR="0028253F" w:rsidRDefault="0028253F" w:rsidP="0028253F">
      <w:r>
        <w:t xml:space="preserve">07537 416 905 (text) </w:t>
      </w:r>
    </w:p>
    <w:p w:rsidR="0028253F" w:rsidRDefault="0028253F" w:rsidP="0028253F">
      <w:hyperlink r:id="rId10" w:history="1">
        <w:r w:rsidRPr="0034024C">
          <w:rPr>
            <w:rStyle w:val="Hyperlink"/>
          </w:rPr>
          <w:t>https://www.anxietyuk.org.uk/</w:t>
        </w:r>
      </w:hyperlink>
    </w:p>
    <w:p w:rsidR="0028253F" w:rsidRDefault="0028253F" w:rsidP="0028253F">
      <w:r>
        <w:t>Advice and support for people living with anxiety.</w:t>
      </w:r>
    </w:p>
    <w:p w:rsidR="00FE61E8" w:rsidRDefault="00FE61E8" w:rsidP="0028253F"/>
    <w:p w:rsidR="00FE61E8" w:rsidRPr="00FE61E8" w:rsidRDefault="00FE61E8" w:rsidP="0028253F">
      <w:pPr>
        <w:rPr>
          <w:rFonts w:ascii="VAGRounded BT" w:hAnsi="VAGRounded BT" w:cs="VAGRounded BT"/>
          <w:color w:val="3A6733"/>
          <w:sz w:val="37"/>
          <w:szCs w:val="37"/>
        </w:rPr>
      </w:pPr>
      <w:r w:rsidRPr="00FE61E8">
        <w:rPr>
          <w:rFonts w:ascii="VAGRounded BT" w:hAnsi="VAGRounded BT" w:cs="VAGRounded BT"/>
          <w:color w:val="3A6733"/>
          <w:sz w:val="37"/>
          <w:szCs w:val="37"/>
        </w:rPr>
        <w:t xml:space="preserve">No Panic </w:t>
      </w:r>
    </w:p>
    <w:p w:rsidR="00FE61E8" w:rsidRDefault="00FE61E8" w:rsidP="0028253F">
      <w:r>
        <w:t xml:space="preserve">0330 606 1174 </w:t>
      </w:r>
    </w:p>
    <w:p w:rsidR="00FE61E8" w:rsidRDefault="00FE61E8" w:rsidP="0028253F">
      <w:hyperlink r:id="rId11" w:history="1">
        <w:r w:rsidRPr="0034024C">
          <w:rPr>
            <w:rStyle w:val="Hyperlink"/>
          </w:rPr>
          <w:t>https://nopanic.org.uk/youth-hub/</w:t>
        </w:r>
      </w:hyperlink>
    </w:p>
    <w:p w:rsidR="00FE61E8" w:rsidRDefault="00FE61E8" w:rsidP="0028253F">
      <w:r>
        <w:t>Charity offering support for sufferers of panic attacks and obsessive-compulsive disorder (OCD).</w:t>
      </w:r>
    </w:p>
    <w:p w:rsidR="00A01D61" w:rsidRDefault="00A01D61">
      <w:pPr>
        <w:spacing w:after="0" w:line="240" w:lineRule="auto"/>
      </w:pPr>
      <w:r>
        <w:br w:type="page"/>
      </w:r>
    </w:p>
    <w:p w:rsidR="00A01D61" w:rsidRPr="00A01D61" w:rsidRDefault="00A01D61" w:rsidP="0028253F">
      <w:pPr>
        <w:rPr>
          <w:rFonts w:ascii="VAGRounded BT" w:hAnsi="VAGRounded BT" w:cs="VAGRounded BT"/>
          <w:color w:val="3A6733"/>
          <w:sz w:val="37"/>
          <w:szCs w:val="37"/>
        </w:rPr>
      </w:pPr>
      <w:r w:rsidRPr="00A01D61">
        <w:rPr>
          <w:rFonts w:ascii="VAGRounded BT" w:hAnsi="VAGRounded BT" w:cs="VAGRounded BT"/>
          <w:color w:val="3A6733"/>
          <w:sz w:val="37"/>
          <w:szCs w:val="37"/>
        </w:rPr>
        <w:lastRenderedPageBreak/>
        <w:t xml:space="preserve">OCD Youth </w:t>
      </w:r>
    </w:p>
    <w:p w:rsidR="00A01D61" w:rsidRDefault="00A01D61" w:rsidP="0028253F">
      <w:hyperlink r:id="rId12" w:history="1">
        <w:r w:rsidRPr="0034024C">
          <w:rPr>
            <w:rStyle w:val="Hyperlink"/>
          </w:rPr>
          <w:t>youthhelpline@ocdaction.org.uk</w:t>
        </w:r>
      </w:hyperlink>
      <w:r>
        <w:t xml:space="preserve"> </w:t>
      </w:r>
    </w:p>
    <w:p w:rsidR="00A01D61" w:rsidRDefault="00A01D61" w:rsidP="0028253F">
      <w:hyperlink r:id="rId13" w:history="1">
        <w:r w:rsidRPr="0034024C">
          <w:rPr>
            <w:rStyle w:val="Hyperlink"/>
          </w:rPr>
          <w:t>https://ocdyouth.org/</w:t>
        </w:r>
      </w:hyperlink>
    </w:p>
    <w:p w:rsidR="00A01D61" w:rsidRDefault="00A01D61" w:rsidP="0028253F">
      <w:r>
        <w:t>Youth Support for young people with obsessive-compulsive disorder (OCD).</w:t>
      </w:r>
    </w:p>
    <w:p w:rsidR="00012141" w:rsidRDefault="00012141" w:rsidP="0028253F"/>
    <w:p w:rsidR="00012141" w:rsidRPr="00012141" w:rsidRDefault="00012141" w:rsidP="0028253F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012141">
        <w:rPr>
          <w:rFonts w:ascii="VAGRounded BT" w:hAnsi="VAGRounded BT" w:cs="VAGRounded BT"/>
          <w:b/>
          <w:color w:val="3A6733"/>
          <w:sz w:val="37"/>
          <w:szCs w:val="37"/>
        </w:rPr>
        <w:t xml:space="preserve">BEREAVEMENT </w:t>
      </w:r>
    </w:p>
    <w:p w:rsidR="00012141" w:rsidRDefault="00012141" w:rsidP="0028253F">
      <w:r w:rsidRPr="00012141">
        <w:rPr>
          <w:rFonts w:ascii="VAGRounded BT" w:hAnsi="VAGRounded BT" w:cs="VAGRounded BT"/>
          <w:color w:val="3A6733"/>
          <w:sz w:val="37"/>
          <w:szCs w:val="37"/>
        </w:rPr>
        <w:t>Hope Again</w:t>
      </w:r>
      <w:r>
        <w:t xml:space="preserve"> (Youth website of Cruse Bereavement Care) </w:t>
      </w:r>
    </w:p>
    <w:p w:rsidR="00012141" w:rsidRDefault="00012141" w:rsidP="0028253F">
      <w:r>
        <w:t xml:space="preserve">0808 808 1677 </w:t>
      </w:r>
    </w:p>
    <w:p w:rsidR="00012141" w:rsidRDefault="00012141" w:rsidP="0028253F">
      <w:hyperlink r:id="rId14" w:history="1">
        <w:r w:rsidRPr="0034024C">
          <w:rPr>
            <w:rStyle w:val="Hyperlink"/>
          </w:rPr>
          <w:t>https://www.hopeagain.org.uk/</w:t>
        </w:r>
      </w:hyperlink>
    </w:p>
    <w:p w:rsidR="00012141" w:rsidRDefault="00012141" w:rsidP="0028253F">
      <w:r>
        <w:t>Here you will find information about bereavement, a listening ear and advice for any young person dealing with the loss of a loved one.</w:t>
      </w:r>
    </w:p>
    <w:p w:rsidR="00D81779" w:rsidRDefault="00D81779" w:rsidP="00D81779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D81779">
        <w:rPr>
          <w:rFonts w:ascii="VAGRounded BT" w:hAnsi="VAGRounded BT" w:cs="VAGRounded BT"/>
          <w:b/>
          <w:color w:val="3A6733"/>
          <w:sz w:val="37"/>
          <w:szCs w:val="37"/>
        </w:rPr>
        <w:t>BULLYING</w:t>
      </w:r>
    </w:p>
    <w:p w:rsidR="00D81779" w:rsidRPr="00D81779" w:rsidRDefault="00D81779" w:rsidP="00D81779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D81779">
        <w:rPr>
          <w:rFonts w:ascii="VAGRounded BT" w:hAnsi="VAGRounded BT" w:cs="VAGRounded BT"/>
          <w:color w:val="3A6733"/>
          <w:sz w:val="37"/>
          <w:szCs w:val="37"/>
        </w:rPr>
        <w:t xml:space="preserve">Bullying UK </w:t>
      </w:r>
    </w:p>
    <w:p w:rsidR="00D81779" w:rsidRDefault="00D81779" w:rsidP="00D81779">
      <w:r>
        <w:t xml:space="preserve">0808 800 2222 </w:t>
      </w:r>
    </w:p>
    <w:p w:rsidR="00D81779" w:rsidRDefault="00D81779" w:rsidP="00D81779">
      <w:hyperlink r:id="rId15" w:history="1">
        <w:r w:rsidRPr="0034024C">
          <w:rPr>
            <w:rStyle w:val="Hyperlink"/>
          </w:rPr>
          <w:t>https://www.familylives.org.uk/advice/bullying/bullying-at-school</w:t>
        </w:r>
      </w:hyperlink>
    </w:p>
    <w:p w:rsidR="00D81779" w:rsidRDefault="00D81779" w:rsidP="00D81779">
      <w:r>
        <w:t xml:space="preserve">Advice and support for parents/carers dealing with bullying. </w:t>
      </w:r>
    </w:p>
    <w:p w:rsidR="00D81779" w:rsidRPr="00D81779" w:rsidRDefault="00D81779" w:rsidP="00D81779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D81779">
        <w:rPr>
          <w:rFonts w:ascii="VAGRounded BT" w:hAnsi="VAGRounded BT" w:cs="VAGRounded BT"/>
          <w:b/>
          <w:color w:val="3A6733"/>
          <w:sz w:val="37"/>
          <w:szCs w:val="37"/>
        </w:rPr>
        <w:t xml:space="preserve">CRIME </w:t>
      </w:r>
    </w:p>
    <w:p w:rsidR="00D81779" w:rsidRPr="00D81779" w:rsidRDefault="00D81779" w:rsidP="00D81779">
      <w:pPr>
        <w:rPr>
          <w:rFonts w:ascii="VAGRounded BT" w:hAnsi="VAGRounded BT" w:cs="VAGRounded BT"/>
          <w:color w:val="3A6733"/>
          <w:sz w:val="37"/>
          <w:szCs w:val="37"/>
        </w:rPr>
      </w:pPr>
      <w:r w:rsidRPr="00D81779">
        <w:rPr>
          <w:rFonts w:ascii="VAGRounded BT" w:hAnsi="VAGRounded BT" w:cs="VAGRounded BT"/>
          <w:color w:val="3A6733"/>
          <w:sz w:val="37"/>
          <w:szCs w:val="37"/>
        </w:rPr>
        <w:t xml:space="preserve">Victim Support </w:t>
      </w:r>
    </w:p>
    <w:p w:rsidR="00D81779" w:rsidRDefault="00D81779" w:rsidP="00D81779">
      <w:r>
        <w:t xml:space="preserve">0808 168 9111 </w:t>
      </w:r>
    </w:p>
    <w:p w:rsidR="00974DE7" w:rsidRDefault="00974DE7" w:rsidP="00D81779">
      <w:hyperlink r:id="rId16" w:history="1">
        <w:r w:rsidRPr="0034024C">
          <w:rPr>
            <w:rStyle w:val="Hyperlink"/>
          </w:rPr>
          <w:t>https://www.victimsupport.org.uk/</w:t>
        </w:r>
      </w:hyperlink>
    </w:p>
    <w:p w:rsidR="00012141" w:rsidRDefault="00D81779" w:rsidP="00D81779">
      <w:r>
        <w:t>Provides emotional and practical support for people affected by crime and traumatic events.</w:t>
      </w:r>
    </w:p>
    <w:p w:rsidR="007C56D1" w:rsidRDefault="007C56D1" w:rsidP="00D81779"/>
    <w:p w:rsidR="007C56D1" w:rsidRDefault="007C56D1" w:rsidP="007C56D1">
      <w:r>
        <w:br w:type="page"/>
      </w:r>
      <w:r w:rsidRPr="007C56D1">
        <w:rPr>
          <w:rFonts w:ascii="VAGRounded BT" w:hAnsi="VAGRounded BT" w:cs="VAGRounded BT"/>
          <w:b/>
          <w:color w:val="3A6733"/>
          <w:sz w:val="37"/>
          <w:szCs w:val="37"/>
        </w:rPr>
        <w:lastRenderedPageBreak/>
        <w:t>CRISIS SUPPORT</w:t>
      </w:r>
    </w:p>
    <w:p w:rsidR="007C56D1" w:rsidRPr="007C56D1" w:rsidRDefault="007C56D1" w:rsidP="007C56D1">
      <w:pPr>
        <w:rPr>
          <w:rFonts w:ascii="VAGRounded BT" w:hAnsi="VAGRounded BT" w:cs="VAGRounded BT"/>
          <w:color w:val="3A6733"/>
          <w:sz w:val="37"/>
          <w:szCs w:val="37"/>
        </w:rPr>
      </w:pPr>
      <w:r w:rsidRPr="007C56D1">
        <w:rPr>
          <w:rFonts w:ascii="VAGRounded BT" w:hAnsi="VAGRounded BT" w:cs="VAGRounded BT"/>
          <w:color w:val="3A6733"/>
          <w:sz w:val="37"/>
          <w:szCs w:val="37"/>
        </w:rPr>
        <w:t>Sam</w:t>
      </w:r>
      <w:r w:rsidR="001446A6">
        <w:rPr>
          <w:rFonts w:ascii="VAGRounded BT" w:hAnsi="VAGRounded BT" w:cs="VAGRounded BT"/>
          <w:color w:val="3A6733"/>
          <w:sz w:val="37"/>
          <w:szCs w:val="37"/>
        </w:rPr>
        <w:t>a</w:t>
      </w:r>
      <w:r w:rsidRPr="007C56D1">
        <w:rPr>
          <w:rFonts w:ascii="VAGRounded BT" w:hAnsi="VAGRounded BT" w:cs="VAGRounded BT"/>
          <w:color w:val="3A6733"/>
          <w:sz w:val="37"/>
          <w:szCs w:val="37"/>
        </w:rPr>
        <w:t>ritans</w:t>
      </w:r>
    </w:p>
    <w:p w:rsidR="007C56D1" w:rsidRDefault="007C56D1">
      <w:pPr>
        <w:spacing w:after="0" w:line="240" w:lineRule="auto"/>
      </w:pPr>
      <w:r>
        <w:t xml:space="preserve"> 116 123 (</w:t>
      </w:r>
      <w:proofErr w:type="spellStart"/>
      <w:r>
        <w:t>freephone</w:t>
      </w:r>
      <w:proofErr w:type="spellEnd"/>
      <w:r>
        <w:t>)</w:t>
      </w:r>
    </w:p>
    <w:p w:rsidR="007C56D1" w:rsidRDefault="007C56D1">
      <w:pPr>
        <w:spacing w:after="0" w:line="240" w:lineRule="auto"/>
      </w:pPr>
    </w:p>
    <w:p w:rsidR="007C56D1" w:rsidRDefault="007C56D1">
      <w:pPr>
        <w:spacing w:after="0" w:line="240" w:lineRule="auto"/>
      </w:pPr>
      <w:hyperlink r:id="rId17" w:history="1">
        <w:r w:rsidRPr="0034024C">
          <w:rPr>
            <w:rStyle w:val="Hyperlink"/>
          </w:rPr>
          <w:t>https://www.samaritans.org/</w:t>
        </w:r>
      </w:hyperlink>
    </w:p>
    <w:p w:rsidR="007C56D1" w:rsidRDefault="007C56D1">
      <w:pPr>
        <w:spacing w:after="0" w:line="240" w:lineRule="auto"/>
      </w:pPr>
    </w:p>
    <w:p w:rsidR="007C56D1" w:rsidRDefault="007C56D1">
      <w:pPr>
        <w:spacing w:after="0" w:line="240" w:lineRule="auto"/>
      </w:pPr>
      <w:r>
        <w:t>Samaritans are open 24/7 for anyone who needs to talk.</w:t>
      </w:r>
      <w:r>
        <w:t xml:space="preserve"> </w:t>
      </w:r>
      <w:r>
        <w:t xml:space="preserve">You can visit some Samaritans branches in person. </w:t>
      </w:r>
    </w:p>
    <w:p w:rsidR="007C56D1" w:rsidRDefault="007C56D1">
      <w:pPr>
        <w:spacing w:after="0" w:line="240" w:lineRule="auto"/>
      </w:pPr>
    </w:p>
    <w:p w:rsidR="007C56D1" w:rsidRPr="007C56D1" w:rsidRDefault="007C56D1">
      <w:pPr>
        <w:spacing w:after="0" w:line="240" w:lineRule="auto"/>
        <w:rPr>
          <w:rFonts w:ascii="VAGRounded BT" w:hAnsi="VAGRounded BT" w:cs="VAGRounded BT"/>
          <w:color w:val="3A6733"/>
          <w:sz w:val="37"/>
          <w:szCs w:val="37"/>
        </w:rPr>
      </w:pPr>
      <w:r w:rsidRPr="007C56D1">
        <w:rPr>
          <w:rFonts w:ascii="VAGRounded BT" w:hAnsi="VAGRounded BT" w:cs="VAGRounded BT"/>
          <w:color w:val="3A6733"/>
          <w:sz w:val="37"/>
          <w:szCs w:val="37"/>
        </w:rPr>
        <w:t xml:space="preserve">Shout </w:t>
      </w:r>
    </w:p>
    <w:p w:rsidR="007C56D1" w:rsidRDefault="007C56D1">
      <w:pPr>
        <w:spacing w:after="0" w:line="240" w:lineRule="auto"/>
      </w:pPr>
      <w:hyperlink r:id="rId18" w:history="1">
        <w:r w:rsidRPr="0034024C">
          <w:rPr>
            <w:rStyle w:val="Hyperlink"/>
          </w:rPr>
          <w:t>https://giveusashout.org/</w:t>
        </w:r>
      </w:hyperlink>
    </w:p>
    <w:p w:rsidR="007C56D1" w:rsidRDefault="007C56D1">
      <w:pPr>
        <w:spacing w:after="0" w:line="240" w:lineRule="auto"/>
      </w:pPr>
    </w:p>
    <w:p w:rsidR="007C56D1" w:rsidRDefault="007C56D1">
      <w:pPr>
        <w:spacing w:after="0" w:line="240" w:lineRule="auto"/>
      </w:pPr>
      <w:r>
        <w:t>Shout 85258 is a free, confidential, anonymous text messaging support service for anyone, of any age in the UK who needs immediate support.</w:t>
      </w:r>
    </w:p>
    <w:p w:rsidR="007C56D1" w:rsidRDefault="007C56D1" w:rsidP="00D81779"/>
    <w:p w:rsidR="00BD461A" w:rsidRPr="00567566" w:rsidRDefault="00BD461A" w:rsidP="00D81779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567566">
        <w:rPr>
          <w:rFonts w:ascii="VAGRounded BT" w:hAnsi="VAGRounded BT" w:cs="VAGRounded BT"/>
          <w:b/>
          <w:color w:val="3A6733"/>
          <w:sz w:val="37"/>
          <w:szCs w:val="37"/>
        </w:rPr>
        <w:t xml:space="preserve">DISABILITY </w:t>
      </w:r>
    </w:p>
    <w:p w:rsidR="00BD461A" w:rsidRDefault="00BD461A" w:rsidP="00BD461A">
      <w:pPr>
        <w:spacing w:after="0" w:line="240" w:lineRule="auto"/>
        <w:rPr>
          <w:rFonts w:ascii="VAGRounded BT" w:hAnsi="VAGRounded BT" w:cs="VAGRounded BT"/>
          <w:color w:val="3A6733"/>
          <w:sz w:val="37"/>
          <w:szCs w:val="37"/>
        </w:rPr>
      </w:pPr>
      <w:proofErr w:type="spellStart"/>
      <w:r w:rsidRPr="00BD461A">
        <w:rPr>
          <w:rFonts w:ascii="VAGRounded BT" w:hAnsi="VAGRounded BT" w:cs="VAGRounded BT"/>
          <w:color w:val="3A6733"/>
          <w:sz w:val="37"/>
          <w:szCs w:val="37"/>
        </w:rPr>
        <w:t>Mencap</w:t>
      </w:r>
      <w:proofErr w:type="spellEnd"/>
      <w:r w:rsidRPr="00BD461A">
        <w:rPr>
          <w:rFonts w:ascii="VAGRounded BT" w:hAnsi="VAGRounded BT" w:cs="VAGRounded BT"/>
          <w:color w:val="3A6733"/>
          <w:sz w:val="37"/>
          <w:szCs w:val="37"/>
        </w:rPr>
        <w:t xml:space="preserve"> </w:t>
      </w:r>
    </w:p>
    <w:p w:rsidR="00BD461A" w:rsidRDefault="00BD461A" w:rsidP="00D81779">
      <w:r>
        <w:t xml:space="preserve">0808 808 1111 </w:t>
      </w:r>
    </w:p>
    <w:p w:rsidR="00BD461A" w:rsidRDefault="00BD461A" w:rsidP="00D81779">
      <w:hyperlink r:id="rId19" w:history="1">
        <w:r w:rsidRPr="0034024C">
          <w:rPr>
            <w:rStyle w:val="Hyperlink"/>
          </w:rPr>
          <w:t>https://www.mencap.org.uk/</w:t>
        </w:r>
      </w:hyperlink>
    </w:p>
    <w:p w:rsidR="00BD461A" w:rsidRDefault="00BD461A" w:rsidP="00D81779">
      <w:r>
        <w:t xml:space="preserve">Information and advice for people with a learning disability, families and carers. </w:t>
      </w:r>
    </w:p>
    <w:p w:rsidR="00BD461A" w:rsidRDefault="00BD461A" w:rsidP="00D81779"/>
    <w:p w:rsidR="00BD461A" w:rsidRDefault="00BD461A" w:rsidP="00BD461A">
      <w:pPr>
        <w:spacing w:after="0" w:line="240" w:lineRule="auto"/>
        <w:rPr>
          <w:rFonts w:ascii="VAGRounded BT" w:hAnsi="VAGRounded BT" w:cs="VAGRounded BT"/>
          <w:color w:val="3A6733"/>
          <w:sz w:val="37"/>
          <w:szCs w:val="37"/>
        </w:rPr>
      </w:pPr>
      <w:r w:rsidRPr="00BD461A">
        <w:rPr>
          <w:rFonts w:ascii="VAGRounded BT" w:hAnsi="VAGRounded BT" w:cs="VAGRounded BT"/>
          <w:color w:val="3A6733"/>
          <w:sz w:val="37"/>
          <w:szCs w:val="37"/>
        </w:rPr>
        <w:t xml:space="preserve">Scope </w:t>
      </w:r>
    </w:p>
    <w:p w:rsidR="00BD461A" w:rsidRDefault="00BD461A" w:rsidP="00D81779">
      <w:r>
        <w:t xml:space="preserve">0808 800 3333 </w:t>
      </w:r>
    </w:p>
    <w:p w:rsidR="00BD461A" w:rsidRDefault="00BD461A" w:rsidP="00D81779">
      <w:hyperlink r:id="rId20" w:history="1">
        <w:r w:rsidRPr="0034024C">
          <w:rPr>
            <w:rStyle w:val="Hyperlink"/>
          </w:rPr>
          <w:t>https://www.scope.org.uk/</w:t>
        </w:r>
      </w:hyperlink>
    </w:p>
    <w:p w:rsidR="00BD461A" w:rsidRDefault="00BD461A" w:rsidP="00D81779">
      <w:r>
        <w:t>Support for disabled people, their families/carers and professional</w:t>
      </w:r>
    </w:p>
    <w:p w:rsidR="00567566" w:rsidRDefault="00567566" w:rsidP="00D81779"/>
    <w:p w:rsidR="00567566" w:rsidRPr="00567566" w:rsidRDefault="00567566" w:rsidP="00D81779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567566">
        <w:rPr>
          <w:rFonts w:ascii="VAGRounded BT" w:hAnsi="VAGRounded BT" w:cs="VAGRounded BT"/>
          <w:b/>
          <w:color w:val="3A6733"/>
          <w:sz w:val="37"/>
          <w:szCs w:val="37"/>
        </w:rPr>
        <w:t xml:space="preserve">EATING DISORDERS </w:t>
      </w:r>
    </w:p>
    <w:p w:rsidR="00567566" w:rsidRDefault="00567566" w:rsidP="00567566">
      <w:pPr>
        <w:spacing w:after="0" w:line="240" w:lineRule="auto"/>
        <w:rPr>
          <w:rFonts w:ascii="VAGRounded BT" w:hAnsi="VAGRounded BT" w:cs="VAGRounded BT"/>
          <w:color w:val="3A6733"/>
          <w:sz w:val="37"/>
          <w:szCs w:val="37"/>
        </w:rPr>
      </w:pPr>
      <w:r w:rsidRPr="00567566">
        <w:rPr>
          <w:rFonts w:ascii="VAGRounded BT" w:hAnsi="VAGRounded BT" w:cs="VAGRounded BT"/>
          <w:color w:val="3A6733"/>
          <w:sz w:val="37"/>
          <w:szCs w:val="37"/>
        </w:rPr>
        <w:t xml:space="preserve">Beat </w:t>
      </w:r>
    </w:p>
    <w:p w:rsidR="00567566" w:rsidRDefault="00567566" w:rsidP="00D81779">
      <w:r>
        <w:t xml:space="preserve">0808 801 0711 (youth line) </w:t>
      </w:r>
    </w:p>
    <w:p w:rsidR="00567566" w:rsidRDefault="00567566" w:rsidP="00D81779">
      <w:hyperlink r:id="rId21" w:history="1">
        <w:r w:rsidRPr="0034024C">
          <w:rPr>
            <w:rStyle w:val="Hyperlink"/>
          </w:rPr>
          <w:t>https://www.beateatingdisorders.org.uk/</w:t>
        </w:r>
      </w:hyperlink>
    </w:p>
    <w:p w:rsidR="00567566" w:rsidRDefault="00567566" w:rsidP="00D81779">
      <w:r>
        <w:t xml:space="preserve">Under 18s helpline, </w:t>
      </w:r>
      <w:proofErr w:type="spellStart"/>
      <w:r>
        <w:t>webchat</w:t>
      </w:r>
      <w:proofErr w:type="spellEnd"/>
      <w:r>
        <w:t xml:space="preserve"> and online support groups for people with eating disorders, such as anorexia and bulimia.</w:t>
      </w:r>
    </w:p>
    <w:p w:rsidR="001446A6" w:rsidRDefault="001446A6" w:rsidP="00D81779"/>
    <w:p w:rsidR="001446A6" w:rsidRPr="001446A6" w:rsidRDefault="001446A6" w:rsidP="00D81779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1446A6">
        <w:rPr>
          <w:rFonts w:ascii="VAGRounded BT" w:hAnsi="VAGRounded BT" w:cs="VAGRounded BT"/>
          <w:b/>
          <w:color w:val="3A6733"/>
          <w:sz w:val="37"/>
          <w:szCs w:val="37"/>
        </w:rPr>
        <w:t xml:space="preserve">HEALTH </w:t>
      </w:r>
    </w:p>
    <w:p w:rsidR="001446A6" w:rsidRDefault="001446A6" w:rsidP="001446A6">
      <w:pPr>
        <w:spacing w:after="0" w:line="240" w:lineRule="auto"/>
        <w:rPr>
          <w:rFonts w:ascii="VAGRounded BT" w:hAnsi="VAGRounded BT" w:cs="VAGRounded BT"/>
          <w:color w:val="3A6733"/>
          <w:sz w:val="37"/>
          <w:szCs w:val="37"/>
        </w:rPr>
      </w:pPr>
      <w:r w:rsidRPr="001446A6">
        <w:rPr>
          <w:rFonts w:ascii="VAGRounded BT" w:hAnsi="VAGRounded BT" w:cs="VAGRounded BT"/>
          <w:color w:val="3A6733"/>
          <w:sz w:val="37"/>
          <w:szCs w:val="37"/>
        </w:rPr>
        <w:t xml:space="preserve">NHS Go </w:t>
      </w:r>
    </w:p>
    <w:p w:rsidR="001446A6" w:rsidRDefault="001446A6" w:rsidP="00D81779">
      <w:hyperlink r:id="rId22" w:history="1">
        <w:r w:rsidRPr="0034024C">
          <w:rPr>
            <w:rStyle w:val="Hyperlink"/>
          </w:rPr>
          <w:t>https://nhsgo.uk/</w:t>
        </w:r>
      </w:hyperlink>
    </w:p>
    <w:p w:rsidR="001446A6" w:rsidRDefault="001446A6" w:rsidP="00D81779">
      <w:r>
        <w:t>NHS app with confidential health advice and support for 16- to 25-year-olds</w:t>
      </w:r>
    </w:p>
    <w:p w:rsidR="00F63A84" w:rsidRDefault="00F63A84" w:rsidP="00D81779"/>
    <w:p w:rsidR="00F63A84" w:rsidRPr="00F63A84" w:rsidRDefault="00F63A84" w:rsidP="00F63A84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F63A84">
        <w:rPr>
          <w:rFonts w:ascii="VAGRounded BT" w:hAnsi="VAGRounded BT" w:cs="VAGRounded BT"/>
          <w:b/>
          <w:color w:val="3A6733"/>
          <w:sz w:val="37"/>
          <w:szCs w:val="37"/>
        </w:rPr>
        <w:t xml:space="preserve">LGBTQ+ </w:t>
      </w:r>
    </w:p>
    <w:p w:rsidR="00F63A84" w:rsidRPr="00F63A84" w:rsidRDefault="00F63A84" w:rsidP="00F63A84">
      <w:pPr>
        <w:spacing w:after="0" w:line="240" w:lineRule="auto"/>
        <w:rPr>
          <w:rFonts w:ascii="VAGRounded BT" w:hAnsi="VAGRounded BT" w:cs="VAGRounded BT"/>
          <w:color w:val="3A6733"/>
          <w:sz w:val="37"/>
          <w:szCs w:val="37"/>
        </w:rPr>
      </w:pPr>
      <w:r w:rsidRPr="00F63A84">
        <w:rPr>
          <w:rFonts w:ascii="VAGRounded BT" w:hAnsi="VAGRounded BT" w:cs="VAGRounded BT"/>
          <w:color w:val="3A6733"/>
          <w:sz w:val="37"/>
          <w:szCs w:val="37"/>
        </w:rPr>
        <w:t xml:space="preserve">Mermaids </w:t>
      </w:r>
    </w:p>
    <w:p w:rsidR="00F63A84" w:rsidRDefault="00F63A84" w:rsidP="00F63A84">
      <w:hyperlink r:id="rId23" w:history="1">
        <w:r w:rsidRPr="0034024C">
          <w:rPr>
            <w:rStyle w:val="Hyperlink"/>
          </w:rPr>
          <w:t>https://mermaidsuk.org.uk/</w:t>
        </w:r>
      </w:hyperlink>
    </w:p>
    <w:p w:rsidR="00F63A84" w:rsidRDefault="00F63A84" w:rsidP="00F63A84">
      <w:r>
        <w:t xml:space="preserve">Support for trans and gender-diverse children, young people, and their families. </w:t>
      </w:r>
    </w:p>
    <w:p w:rsidR="006A4DFD" w:rsidRDefault="006A4DFD" w:rsidP="00F63A84"/>
    <w:p w:rsidR="006A4DFD" w:rsidRPr="006A4DFD" w:rsidRDefault="006A4DFD" w:rsidP="006A4DFD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6A4DFD">
        <w:rPr>
          <w:rFonts w:ascii="VAGRounded BT" w:hAnsi="VAGRounded BT" w:cs="VAGRounded BT"/>
          <w:b/>
          <w:color w:val="3A6733"/>
          <w:sz w:val="37"/>
          <w:szCs w:val="37"/>
        </w:rPr>
        <w:t xml:space="preserve">MENTAL HEALTH AND WELLBEING </w:t>
      </w:r>
    </w:p>
    <w:p w:rsidR="006A4DFD" w:rsidRPr="006A4DFD" w:rsidRDefault="006A4DFD" w:rsidP="006A4DFD">
      <w:pPr>
        <w:rPr>
          <w:rFonts w:ascii="VAGRounded BT" w:hAnsi="VAGRounded BT" w:cs="VAGRounded BT"/>
          <w:color w:val="3A6733"/>
          <w:sz w:val="37"/>
          <w:szCs w:val="37"/>
        </w:rPr>
      </w:pPr>
      <w:r w:rsidRPr="006A4DFD">
        <w:rPr>
          <w:rFonts w:ascii="VAGRounded BT" w:hAnsi="VAGRounded BT" w:cs="VAGRounded BT"/>
          <w:color w:val="3A6733"/>
          <w:sz w:val="37"/>
          <w:szCs w:val="37"/>
        </w:rPr>
        <w:t xml:space="preserve">Hub of Hope </w:t>
      </w:r>
    </w:p>
    <w:p w:rsidR="006A4DFD" w:rsidRDefault="006A4DFD" w:rsidP="006A4DFD">
      <w:hyperlink r:id="rId24" w:history="1">
        <w:r w:rsidRPr="0034024C">
          <w:rPr>
            <w:rStyle w:val="Hyperlink"/>
          </w:rPr>
          <w:t>https://hubofhope.co.uk/</w:t>
        </w:r>
      </w:hyperlink>
    </w:p>
    <w:p w:rsidR="006A4DFD" w:rsidRDefault="006A4DFD" w:rsidP="006A4DFD">
      <w:r>
        <w:t xml:space="preserve">A national database of mental health charities and organisations from across Britain who offer mental health advice and support. </w:t>
      </w:r>
    </w:p>
    <w:p w:rsidR="006A4DFD" w:rsidRPr="006A4DFD" w:rsidRDefault="006A4DFD" w:rsidP="006A4DFD">
      <w:pPr>
        <w:rPr>
          <w:rFonts w:ascii="VAGRounded BT" w:hAnsi="VAGRounded BT" w:cs="VAGRounded BT"/>
          <w:color w:val="3A6733"/>
          <w:sz w:val="37"/>
          <w:szCs w:val="37"/>
        </w:rPr>
      </w:pPr>
      <w:r w:rsidRPr="006A4DFD">
        <w:rPr>
          <w:rFonts w:ascii="VAGRounded BT" w:hAnsi="VAGRounded BT" w:cs="VAGRounded BT"/>
          <w:color w:val="3A6733"/>
          <w:sz w:val="37"/>
          <w:szCs w:val="37"/>
        </w:rPr>
        <w:t xml:space="preserve">On My Mind </w:t>
      </w:r>
    </w:p>
    <w:p w:rsidR="006A4DFD" w:rsidRDefault="006A4DFD" w:rsidP="006A4DFD">
      <w:hyperlink r:id="rId25" w:history="1">
        <w:r w:rsidRPr="0034024C">
          <w:rPr>
            <w:rStyle w:val="Hyperlink"/>
          </w:rPr>
          <w:t>https://www.annafreud.org/on-my-mind/</w:t>
        </w:r>
      </w:hyperlink>
    </w:p>
    <w:p w:rsidR="006A4DFD" w:rsidRDefault="006A4DFD" w:rsidP="006A4DFD">
      <w:r>
        <w:t xml:space="preserve">Information for young people to make informed choices about their mental health and wellbeing. </w:t>
      </w:r>
    </w:p>
    <w:p w:rsidR="006A4DFD" w:rsidRDefault="006A4DFD" w:rsidP="006A4DFD">
      <w:pPr>
        <w:rPr>
          <w:rFonts w:ascii="VAGRounded BT" w:hAnsi="VAGRounded BT" w:cs="VAGRounded BT"/>
          <w:color w:val="3A6733"/>
          <w:sz w:val="37"/>
          <w:szCs w:val="37"/>
        </w:rPr>
      </w:pPr>
    </w:p>
    <w:p w:rsidR="006A4DFD" w:rsidRPr="006A4DFD" w:rsidRDefault="006A4DFD" w:rsidP="006A4DFD">
      <w:pPr>
        <w:rPr>
          <w:rFonts w:ascii="VAGRounded BT" w:hAnsi="VAGRounded BT" w:cs="VAGRounded BT"/>
          <w:color w:val="3A6733"/>
          <w:sz w:val="37"/>
          <w:szCs w:val="37"/>
        </w:rPr>
      </w:pPr>
      <w:r w:rsidRPr="006A4DFD">
        <w:rPr>
          <w:rFonts w:ascii="VAGRounded BT" w:hAnsi="VAGRounded BT" w:cs="VAGRounded BT"/>
          <w:color w:val="3A6733"/>
          <w:sz w:val="37"/>
          <w:szCs w:val="37"/>
        </w:rPr>
        <w:lastRenderedPageBreak/>
        <w:t xml:space="preserve">Rethink Mental Illness </w:t>
      </w:r>
    </w:p>
    <w:p w:rsidR="006A4DFD" w:rsidRDefault="006A4DFD" w:rsidP="006A4DFD">
      <w:r>
        <w:t xml:space="preserve">0300 5000 927 </w:t>
      </w:r>
    </w:p>
    <w:p w:rsidR="006A4DFD" w:rsidRDefault="006A4DFD" w:rsidP="006A4DFD">
      <w:hyperlink r:id="rId26" w:history="1">
        <w:r w:rsidRPr="0034024C">
          <w:rPr>
            <w:rStyle w:val="Hyperlink"/>
          </w:rPr>
          <w:t>https://www.rethink.org/</w:t>
        </w:r>
      </w:hyperlink>
    </w:p>
    <w:p w:rsidR="006A4DFD" w:rsidRDefault="006A4DFD" w:rsidP="006A4DFD">
      <w:r>
        <w:t xml:space="preserve">Provides support and information for anyone affected by mental health problems, including local support groups. </w:t>
      </w:r>
    </w:p>
    <w:p w:rsidR="006A4DFD" w:rsidRPr="006A4DFD" w:rsidRDefault="006A4DFD" w:rsidP="006A4DFD">
      <w:pPr>
        <w:rPr>
          <w:rFonts w:ascii="VAGRounded BT" w:hAnsi="VAGRounded BT" w:cs="VAGRounded BT"/>
          <w:color w:val="3A6733"/>
          <w:sz w:val="37"/>
          <w:szCs w:val="37"/>
        </w:rPr>
      </w:pPr>
      <w:r w:rsidRPr="006A4DFD">
        <w:rPr>
          <w:rFonts w:ascii="VAGRounded BT" w:hAnsi="VAGRounded BT" w:cs="VAGRounded BT"/>
          <w:color w:val="3A6733"/>
          <w:sz w:val="37"/>
          <w:szCs w:val="37"/>
        </w:rPr>
        <w:t xml:space="preserve">Voice Collective </w:t>
      </w:r>
    </w:p>
    <w:p w:rsidR="006A4DFD" w:rsidRDefault="006A4DFD" w:rsidP="006A4DFD">
      <w:hyperlink r:id="rId27" w:history="1">
        <w:r w:rsidRPr="0034024C">
          <w:rPr>
            <w:rStyle w:val="Hyperlink"/>
          </w:rPr>
          <w:t>https://www.voicecollective.co.uk/</w:t>
        </w:r>
      </w:hyperlink>
    </w:p>
    <w:p w:rsidR="006A4DFD" w:rsidRDefault="006A4DFD" w:rsidP="006A4DFD">
      <w:r>
        <w:t>Support for people under 25 who hear voices, have visions or other unusual sensory experiences or beliefs.</w:t>
      </w:r>
    </w:p>
    <w:p w:rsidR="00A32AE2" w:rsidRPr="00A32AE2" w:rsidRDefault="00A32AE2" w:rsidP="006A4DFD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A32AE2">
        <w:rPr>
          <w:rFonts w:ascii="VAGRounded BT" w:hAnsi="VAGRounded BT" w:cs="VAGRounded BT"/>
          <w:b/>
          <w:color w:val="3A6733"/>
          <w:sz w:val="37"/>
          <w:szCs w:val="37"/>
        </w:rPr>
        <w:t xml:space="preserve">RELATIONSHIPS </w:t>
      </w:r>
    </w:p>
    <w:p w:rsidR="00A32AE2" w:rsidRPr="00A32AE2" w:rsidRDefault="00A32AE2" w:rsidP="006A4DFD">
      <w:pPr>
        <w:rPr>
          <w:rFonts w:ascii="VAGRounded BT" w:hAnsi="VAGRounded BT" w:cs="VAGRounded BT"/>
          <w:color w:val="3A6733"/>
          <w:sz w:val="37"/>
          <w:szCs w:val="37"/>
        </w:rPr>
      </w:pPr>
      <w:r w:rsidRPr="00A32AE2">
        <w:rPr>
          <w:rFonts w:ascii="VAGRounded BT" w:hAnsi="VAGRounded BT" w:cs="VAGRounded BT"/>
          <w:color w:val="3A6733"/>
          <w:sz w:val="37"/>
          <w:szCs w:val="37"/>
        </w:rPr>
        <w:t xml:space="preserve">Relate </w:t>
      </w:r>
    </w:p>
    <w:p w:rsidR="00A32AE2" w:rsidRDefault="00A32AE2" w:rsidP="006A4DFD">
      <w:r>
        <w:t xml:space="preserve">0300 003 0396 </w:t>
      </w:r>
    </w:p>
    <w:p w:rsidR="00A32AE2" w:rsidRDefault="00A32AE2" w:rsidP="006A4DFD">
      <w:hyperlink r:id="rId28" w:history="1">
        <w:r w:rsidRPr="0034024C">
          <w:rPr>
            <w:rStyle w:val="Hyperlink"/>
          </w:rPr>
          <w:t>https://www.relate.org.uk/</w:t>
        </w:r>
      </w:hyperlink>
    </w:p>
    <w:p w:rsidR="00A32AE2" w:rsidRDefault="00A32AE2" w:rsidP="006A4DFD">
      <w:bookmarkStart w:id="0" w:name="_GoBack"/>
      <w:bookmarkEnd w:id="0"/>
      <w:r>
        <w:t xml:space="preserve">Provides help and support with relationships through counselling, telephone counselling and anonymous live chat. Includes help for young people aged 16-25. </w:t>
      </w:r>
    </w:p>
    <w:p w:rsidR="00A32AE2" w:rsidRPr="00A32AE2" w:rsidRDefault="00A32AE2" w:rsidP="006A4DFD">
      <w:pPr>
        <w:rPr>
          <w:rFonts w:ascii="VAGRounded BT" w:hAnsi="VAGRounded BT" w:cs="VAGRounded BT"/>
          <w:b/>
          <w:color w:val="3A6733"/>
          <w:sz w:val="37"/>
          <w:szCs w:val="37"/>
        </w:rPr>
      </w:pPr>
      <w:r w:rsidRPr="00A32AE2">
        <w:rPr>
          <w:rFonts w:ascii="VAGRounded BT" w:hAnsi="VAGRounded BT" w:cs="VAGRounded BT"/>
          <w:b/>
          <w:color w:val="3A6733"/>
          <w:sz w:val="37"/>
          <w:szCs w:val="37"/>
        </w:rPr>
        <w:t xml:space="preserve">SUICIDE </w:t>
      </w:r>
    </w:p>
    <w:p w:rsidR="00A32AE2" w:rsidRPr="00A32AE2" w:rsidRDefault="00A32AE2" w:rsidP="006A4DFD">
      <w:pPr>
        <w:rPr>
          <w:rFonts w:ascii="VAGRounded BT" w:hAnsi="VAGRounded BT" w:cs="VAGRounded BT"/>
          <w:color w:val="3A6733"/>
          <w:sz w:val="37"/>
          <w:szCs w:val="37"/>
        </w:rPr>
      </w:pPr>
      <w:r w:rsidRPr="00A32AE2">
        <w:rPr>
          <w:rFonts w:ascii="VAGRounded BT" w:hAnsi="VAGRounded BT" w:cs="VAGRounded BT"/>
          <w:color w:val="3A6733"/>
          <w:sz w:val="37"/>
          <w:szCs w:val="37"/>
        </w:rPr>
        <w:t xml:space="preserve">Papyrus HOPELINEUK </w:t>
      </w:r>
    </w:p>
    <w:p w:rsidR="00A32AE2" w:rsidRDefault="00A32AE2" w:rsidP="006A4DFD">
      <w:r>
        <w:t xml:space="preserve">0800 068 41 41 07786 209697 (text) </w:t>
      </w:r>
    </w:p>
    <w:p w:rsidR="00A32AE2" w:rsidRDefault="00A32AE2" w:rsidP="006A4DFD">
      <w:hyperlink r:id="rId29" w:history="1">
        <w:r w:rsidRPr="0034024C">
          <w:rPr>
            <w:rStyle w:val="Hyperlink"/>
          </w:rPr>
          <w:t>https://www.papyrus-uk.org/</w:t>
        </w:r>
      </w:hyperlink>
    </w:p>
    <w:p w:rsidR="00A32AE2" w:rsidRDefault="00A32AE2" w:rsidP="006A4DFD">
      <w:r>
        <w:t xml:space="preserve">Confidential support for under-35s at risk of suicide and others who are concerned about them. </w:t>
      </w:r>
    </w:p>
    <w:sectPr w:rsidR="00A32AE2" w:rsidSect="00DB4260">
      <w:headerReference w:type="default" r:id="rId30"/>
      <w:footerReference w:type="default" r:id="rId3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15E" w:rsidRDefault="00B2015E" w:rsidP="00A17B4D">
      <w:pPr>
        <w:spacing w:after="0" w:line="240" w:lineRule="auto"/>
      </w:pPr>
      <w:r>
        <w:separator/>
      </w:r>
    </w:p>
  </w:endnote>
  <w:endnote w:type="continuationSeparator" w:id="0">
    <w:p w:rsidR="00B2015E" w:rsidRDefault="00B2015E" w:rsidP="00A17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AGRounded BT">
    <w:altName w:val="Calibri"/>
    <w:charset w:val="00"/>
    <w:family w:val="swiss"/>
    <w:pitch w:val="variable"/>
    <w:sig w:usb0="800000AF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C5F" w:rsidRDefault="00D64C5F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5408" behindDoc="1" locked="0" layoutInCell="1" allowOverlap="1" wp14:anchorId="4AE6B229" wp14:editId="0F4DBC38">
          <wp:simplePos x="0" y="0"/>
          <wp:positionH relativeFrom="column">
            <wp:posOffset>3636303</wp:posOffset>
          </wp:positionH>
          <wp:positionV relativeFrom="paragraph">
            <wp:posOffset>-363610</wp:posOffset>
          </wp:positionV>
          <wp:extent cx="3219304" cy="1032759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nam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9304" cy="10327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64C5F" w:rsidRDefault="00D64C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15E" w:rsidRDefault="00B2015E" w:rsidP="00A17B4D">
      <w:pPr>
        <w:spacing w:after="0" w:line="240" w:lineRule="auto"/>
      </w:pPr>
      <w:r>
        <w:separator/>
      </w:r>
    </w:p>
  </w:footnote>
  <w:footnote w:type="continuationSeparator" w:id="0">
    <w:p w:rsidR="00B2015E" w:rsidRDefault="00B2015E" w:rsidP="00A17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4D" w:rsidRDefault="00B07A9C" w:rsidP="00A17B4D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C8084B" wp14:editId="47F31723">
              <wp:simplePos x="0" y="0"/>
              <wp:positionH relativeFrom="margin">
                <wp:posOffset>632460</wp:posOffset>
              </wp:positionH>
              <wp:positionV relativeFrom="paragraph">
                <wp:posOffset>-182880</wp:posOffset>
              </wp:positionV>
              <wp:extent cx="6257925" cy="112776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57925" cy="11277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17B4D" w:rsidRDefault="00A17B4D" w:rsidP="00A17B4D">
                          <w:pPr>
                            <w:pStyle w:val="Normal2"/>
                            <w:jc w:val="center"/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</w:pPr>
                          <w:proofErr w:type="spellStart"/>
                          <w:r w:rsidRPr="00996C7A"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  <w:t>Bilton</w:t>
                          </w:r>
                          <w:proofErr w:type="spellEnd"/>
                          <w:r w:rsidRPr="00996C7A"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  <w:t xml:space="preserve"> Church of England Junior School</w:t>
                          </w:r>
                        </w:p>
                        <w:p w:rsidR="00B07A9C" w:rsidRDefault="00B07A9C" w:rsidP="00A17B4D">
                          <w:pPr>
                            <w:pStyle w:val="Normal2"/>
                            <w:jc w:val="center"/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</w:pPr>
                          <w:r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  <w:t xml:space="preserve">Useful Contacts </w:t>
                          </w:r>
                          <w:r w:rsidRPr="00B07A9C"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  <w:t xml:space="preserve">to access </w:t>
                          </w:r>
                        </w:p>
                        <w:p w:rsidR="00B07A9C" w:rsidRDefault="00B07A9C" w:rsidP="00A17B4D">
                          <w:pPr>
                            <w:pStyle w:val="Normal2"/>
                            <w:jc w:val="center"/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</w:pPr>
                          <w:r w:rsidRPr="00B07A9C"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  <w:t>specific support or information</w:t>
                          </w:r>
                        </w:p>
                        <w:p w:rsidR="00B07A9C" w:rsidRDefault="00B07A9C" w:rsidP="00A17B4D">
                          <w:pPr>
                            <w:pStyle w:val="Normal2"/>
                            <w:jc w:val="center"/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</w:pPr>
                        </w:p>
                        <w:p w:rsidR="00B07A9C" w:rsidRPr="00996C7A" w:rsidRDefault="00B07A9C" w:rsidP="00A17B4D">
                          <w:pPr>
                            <w:pStyle w:val="Normal2"/>
                            <w:jc w:val="center"/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C8084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9.8pt;margin-top:-14.4pt;width:492.75pt;height:88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" filled="f" stroked="f" strokeweight=".5pt">
              <v:path arrowok="t"/>
              <v:textbox>
                <w:txbxContent>
                  <w:p w:rsidR="00A17B4D" w:rsidRDefault="00A17B4D" w:rsidP="00A17B4D">
                    <w:pPr>
                      <w:pStyle w:val="Normal2"/>
                      <w:jc w:val="center"/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</w:pPr>
                    <w:proofErr w:type="spellStart"/>
                    <w:r w:rsidRPr="00996C7A"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  <w:t>Bilton</w:t>
                    </w:r>
                    <w:proofErr w:type="spellEnd"/>
                    <w:r w:rsidRPr="00996C7A"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  <w:t xml:space="preserve"> Church of England Junior School</w:t>
                    </w:r>
                  </w:p>
                  <w:p w:rsidR="00B07A9C" w:rsidRDefault="00B07A9C" w:rsidP="00A17B4D">
                    <w:pPr>
                      <w:pStyle w:val="Normal2"/>
                      <w:jc w:val="center"/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</w:pPr>
                    <w:r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  <w:t xml:space="preserve">Useful Contacts </w:t>
                    </w:r>
                    <w:r w:rsidRPr="00B07A9C"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  <w:t xml:space="preserve">to access </w:t>
                    </w:r>
                  </w:p>
                  <w:p w:rsidR="00B07A9C" w:rsidRDefault="00B07A9C" w:rsidP="00A17B4D">
                    <w:pPr>
                      <w:pStyle w:val="Normal2"/>
                      <w:jc w:val="center"/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</w:pPr>
                    <w:r w:rsidRPr="00B07A9C"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  <w:t>specific support or information</w:t>
                    </w:r>
                  </w:p>
                  <w:p w:rsidR="00B07A9C" w:rsidRDefault="00B07A9C" w:rsidP="00A17B4D">
                    <w:pPr>
                      <w:pStyle w:val="Normal2"/>
                      <w:jc w:val="center"/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</w:pPr>
                  </w:p>
                  <w:p w:rsidR="00B07A9C" w:rsidRPr="00996C7A" w:rsidRDefault="00B07A9C" w:rsidP="00A17B4D">
                    <w:pPr>
                      <w:pStyle w:val="Normal2"/>
                      <w:jc w:val="center"/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17B4D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7AD01CC2" wp14:editId="1CEC3D68">
          <wp:simplePos x="0" y="0"/>
          <wp:positionH relativeFrom="column">
            <wp:posOffset>-333375</wp:posOffset>
          </wp:positionH>
          <wp:positionV relativeFrom="paragraph">
            <wp:posOffset>-295275</wp:posOffset>
          </wp:positionV>
          <wp:extent cx="1590675" cy="1367155"/>
          <wp:effectExtent l="0" t="0" r="9525" b="444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ere are no outsiders logo for letterhea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1367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17B4D" w:rsidRDefault="00A17B4D" w:rsidP="00A17B4D"/>
  <w:p w:rsidR="00A17B4D" w:rsidRDefault="00A17B4D" w:rsidP="00A17B4D"/>
  <w:p w:rsidR="00A17B4D" w:rsidRDefault="00A17B4D" w:rsidP="00A17B4D">
    <w:pPr>
      <w:rPr>
        <w:rFonts w:ascii="Tahoma" w:hAnsi="Tahoma" w:cs="Tahoma"/>
        <w:sz w:val="24"/>
        <w:szCs w:val="24"/>
      </w:rPr>
    </w:pP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62CAFA22" wp14:editId="1FEAE4B6">
              <wp:simplePos x="0" y="0"/>
              <wp:positionH relativeFrom="column">
                <wp:posOffset>-790575</wp:posOffset>
              </wp:positionH>
              <wp:positionV relativeFrom="paragraph">
                <wp:posOffset>137160</wp:posOffset>
              </wp:positionV>
              <wp:extent cx="7905750" cy="0"/>
              <wp:effectExtent l="0" t="0" r="19050" b="19050"/>
              <wp:wrapNone/>
              <wp:docPr id="11" name="Straight Connecto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9057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9BBB59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AE239CD" id="Straight Connector 1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62.25pt,10.8pt" to="560.2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" strokecolor="#98b954">
              <o:lock v:ext="edit" shapetype="f"/>
            </v:line>
          </w:pict>
        </mc:Fallback>
      </mc:AlternateContent>
    </w:r>
  </w:p>
  <w:p w:rsidR="00A17B4D" w:rsidRDefault="00A17B4D">
    <w:pPr>
      <w:pStyle w:val="Header"/>
    </w:pPr>
  </w:p>
  <w:p w:rsidR="00A17B4D" w:rsidRDefault="00A17B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CAD"/>
    <w:multiLevelType w:val="multilevel"/>
    <w:tmpl w:val="8D0A52C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8234E43"/>
    <w:multiLevelType w:val="hybridMultilevel"/>
    <w:tmpl w:val="28300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737DC"/>
    <w:multiLevelType w:val="hybridMultilevel"/>
    <w:tmpl w:val="4694F6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D215D"/>
    <w:multiLevelType w:val="hybridMultilevel"/>
    <w:tmpl w:val="42B81A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31BE"/>
    <w:multiLevelType w:val="hybridMultilevel"/>
    <w:tmpl w:val="FDF09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700B7"/>
    <w:multiLevelType w:val="hybridMultilevel"/>
    <w:tmpl w:val="3CDC49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C7FE1"/>
    <w:multiLevelType w:val="hybridMultilevel"/>
    <w:tmpl w:val="41442C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C049C"/>
    <w:multiLevelType w:val="hybridMultilevel"/>
    <w:tmpl w:val="12EEBC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0E1012"/>
    <w:multiLevelType w:val="hybridMultilevel"/>
    <w:tmpl w:val="5A10A7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428"/>
    <w:rsid w:val="00012141"/>
    <w:rsid w:val="0002729A"/>
    <w:rsid w:val="00044DFB"/>
    <w:rsid w:val="00051E89"/>
    <w:rsid w:val="000870DB"/>
    <w:rsid w:val="000B1524"/>
    <w:rsid w:val="000E0C05"/>
    <w:rsid w:val="000F26C3"/>
    <w:rsid w:val="00107A8F"/>
    <w:rsid w:val="00114B22"/>
    <w:rsid w:val="00133869"/>
    <w:rsid w:val="001446A6"/>
    <w:rsid w:val="00145B58"/>
    <w:rsid w:val="0018255A"/>
    <w:rsid w:val="001D7CA6"/>
    <w:rsid w:val="001E3D72"/>
    <w:rsid w:val="001F5F70"/>
    <w:rsid w:val="00234402"/>
    <w:rsid w:val="002373B6"/>
    <w:rsid w:val="00250DB9"/>
    <w:rsid w:val="0028253F"/>
    <w:rsid w:val="002A44DF"/>
    <w:rsid w:val="002B2DB9"/>
    <w:rsid w:val="002B48A4"/>
    <w:rsid w:val="002C483F"/>
    <w:rsid w:val="002F3C84"/>
    <w:rsid w:val="003035A0"/>
    <w:rsid w:val="00303609"/>
    <w:rsid w:val="00310124"/>
    <w:rsid w:val="00310E3B"/>
    <w:rsid w:val="00337889"/>
    <w:rsid w:val="00353779"/>
    <w:rsid w:val="00383E15"/>
    <w:rsid w:val="004018DD"/>
    <w:rsid w:val="004407A0"/>
    <w:rsid w:val="004412E4"/>
    <w:rsid w:val="00466582"/>
    <w:rsid w:val="00476EA0"/>
    <w:rsid w:val="004862B3"/>
    <w:rsid w:val="00497044"/>
    <w:rsid w:val="004C19BB"/>
    <w:rsid w:val="00503DDA"/>
    <w:rsid w:val="00507652"/>
    <w:rsid w:val="005106C8"/>
    <w:rsid w:val="00554F20"/>
    <w:rsid w:val="00564A6B"/>
    <w:rsid w:val="00567566"/>
    <w:rsid w:val="005B1F02"/>
    <w:rsid w:val="005B6758"/>
    <w:rsid w:val="005F6108"/>
    <w:rsid w:val="00611FEF"/>
    <w:rsid w:val="006458C3"/>
    <w:rsid w:val="00674865"/>
    <w:rsid w:val="006A4DFD"/>
    <w:rsid w:val="006C167D"/>
    <w:rsid w:val="006C6690"/>
    <w:rsid w:val="006D1D55"/>
    <w:rsid w:val="00707239"/>
    <w:rsid w:val="007325E9"/>
    <w:rsid w:val="00784C7D"/>
    <w:rsid w:val="00791455"/>
    <w:rsid w:val="007A443C"/>
    <w:rsid w:val="007B09E8"/>
    <w:rsid w:val="007C0CFF"/>
    <w:rsid w:val="007C1437"/>
    <w:rsid w:val="007C56D1"/>
    <w:rsid w:val="007C7A4F"/>
    <w:rsid w:val="007D777C"/>
    <w:rsid w:val="007F66D4"/>
    <w:rsid w:val="00852C0E"/>
    <w:rsid w:val="00895BF7"/>
    <w:rsid w:val="008A5F59"/>
    <w:rsid w:val="008B1DB3"/>
    <w:rsid w:val="008B2278"/>
    <w:rsid w:val="008D31A6"/>
    <w:rsid w:val="008E24DA"/>
    <w:rsid w:val="008F6828"/>
    <w:rsid w:val="00933F56"/>
    <w:rsid w:val="00951236"/>
    <w:rsid w:val="0097107E"/>
    <w:rsid w:val="00974DE7"/>
    <w:rsid w:val="00996C7A"/>
    <w:rsid w:val="009B238E"/>
    <w:rsid w:val="00A01D61"/>
    <w:rsid w:val="00A0683E"/>
    <w:rsid w:val="00A17B4D"/>
    <w:rsid w:val="00A32AE2"/>
    <w:rsid w:val="00A351DF"/>
    <w:rsid w:val="00A355DC"/>
    <w:rsid w:val="00A5605D"/>
    <w:rsid w:val="00A562F0"/>
    <w:rsid w:val="00A96B5A"/>
    <w:rsid w:val="00AA4530"/>
    <w:rsid w:val="00AA47BE"/>
    <w:rsid w:val="00AE3AE0"/>
    <w:rsid w:val="00B07A9C"/>
    <w:rsid w:val="00B2015E"/>
    <w:rsid w:val="00B51376"/>
    <w:rsid w:val="00B66355"/>
    <w:rsid w:val="00B763E1"/>
    <w:rsid w:val="00BD461A"/>
    <w:rsid w:val="00C50FD8"/>
    <w:rsid w:val="00C8028A"/>
    <w:rsid w:val="00C90428"/>
    <w:rsid w:val="00CD0FE5"/>
    <w:rsid w:val="00CE2E89"/>
    <w:rsid w:val="00CF0B85"/>
    <w:rsid w:val="00CF2796"/>
    <w:rsid w:val="00D261A2"/>
    <w:rsid w:val="00D348C9"/>
    <w:rsid w:val="00D64C5F"/>
    <w:rsid w:val="00D81779"/>
    <w:rsid w:val="00D865D3"/>
    <w:rsid w:val="00DA5246"/>
    <w:rsid w:val="00DB4260"/>
    <w:rsid w:val="00DC0F75"/>
    <w:rsid w:val="00DF113C"/>
    <w:rsid w:val="00E45960"/>
    <w:rsid w:val="00EC70E7"/>
    <w:rsid w:val="00EF0C11"/>
    <w:rsid w:val="00F27EEB"/>
    <w:rsid w:val="00F5666B"/>
    <w:rsid w:val="00F63A84"/>
    <w:rsid w:val="00FA4629"/>
    <w:rsid w:val="00FC2001"/>
    <w:rsid w:val="00FE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2D72D"/>
  <w15:docId w15:val="{51B6B559-E67A-4B58-AAAE-A85828C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 w:qFormat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 w:qFormat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3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0360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0360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412E4"/>
    <w:pPr>
      <w:ind w:left="720"/>
      <w:contextualSpacing/>
    </w:pPr>
  </w:style>
  <w:style w:type="paragraph" w:customStyle="1" w:styleId="Address">
    <w:name w:val="Address"/>
    <w:basedOn w:val="Normal"/>
    <w:qFormat/>
    <w:rsid w:val="002A44DF"/>
    <w:pPr>
      <w:spacing w:after="0"/>
    </w:pPr>
    <w:rPr>
      <w:rFonts w:asciiTheme="minorHAnsi" w:eastAsia="Times New Roman" w:hAnsiTheme="minorHAnsi"/>
      <w:sz w:val="24"/>
      <w:szCs w:val="24"/>
      <w:lang w:val="en-US"/>
    </w:rPr>
  </w:style>
  <w:style w:type="paragraph" w:styleId="Date">
    <w:name w:val="Date"/>
    <w:basedOn w:val="Normal"/>
    <w:next w:val="Normal"/>
    <w:link w:val="DateChar"/>
    <w:qFormat/>
    <w:rsid w:val="002A44DF"/>
    <w:pPr>
      <w:spacing w:after="480"/>
    </w:pPr>
    <w:rPr>
      <w:rFonts w:asciiTheme="minorHAnsi" w:eastAsia="Times New Roman" w:hAnsiTheme="minorHAnsi"/>
      <w:sz w:val="24"/>
      <w:szCs w:val="24"/>
      <w:lang w:val="en-US"/>
    </w:rPr>
  </w:style>
  <w:style w:type="character" w:customStyle="1" w:styleId="DateChar">
    <w:name w:val="Date Char"/>
    <w:basedOn w:val="DefaultParagraphFont"/>
    <w:link w:val="Date"/>
    <w:rsid w:val="002A44DF"/>
    <w:rPr>
      <w:rFonts w:asciiTheme="minorHAnsi" w:eastAsia="Times New Roman" w:hAnsiTheme="minorHAnsi"/>
      <w:sz w:val="24"/>
      <w:szCs w:val="24"/>
      <w:lang w:val="en-US" w:eastAsia="en-US"/>
    </w:rPr>
  </w:style>
  <w:style w:type="paragraph" w:styleId="Salutation">
    <w:name w:val="Salutation"/>
    <w:basedOn w:val="Normal"/>
    <w:next w:val="Normal"/>
    <w:link w:val="SalutationChar"/>
    <w:qFormat/>
    <w:rsid w:val="002A44DF"/>
    <w:pPr>
      <w:spacing w:before="480" w:after="240"/>
    </w:pPr>
    <w:rPr>
      <w:rFonts w:asciiTheme="minorHAnsi" w:eastAsia="Times New Roman" w:hAnsiTheme="minorHAnsi"/>
      <w:sz w:val="24"/>
      <w:szCs w:val="24"/>
      <w:lang w:val="en-US"/>
    </w:rPr>
  </w:style>
  <w:style w:type="character" w:customStyle="1" w:styleId="SalutationChar">
    <w:name w:val="Salutation Char"/>
    <w:basedOn w:val="DefaultParagraphFont"/>
    <w:link w:val="Salutation"/>
    <w:rsid w:val="002A44DF"/>
    <w:rPr>
      <w:rFonts w:asciiTheme="minorHAnsi" w:eastAsia="Times New Roman" w:hAnsiTheme="minorHAnsi"/>
      <w:sz w:val="24"/>
      <w:szCs w:val="24"/>
      <w:lang w:val="en-US" w:eastAsia="en-US"/>
    </w:rPr>
  </w:style>
  <w:style w:type="paragraph" w:styleId="Closing">
    <w:name w:val="Closing"/>
    <w:basedOn w:val="Normal"/>
    <w:link w:val="ClosingChar"/>
    <w:qFormat/>
    <w:rsid w:val="002A44DF"/>
    <w:pPr>
      <w:spacing w:after="960"/>
    </w:pPr>
    <w:rPr>
      <w:rFonts w:asciiTheme="minorHAnsi" w:eastAsia="Times New Roman" w:hAnsiTheme="minorHAnsi"/>
      <w:sz w:val="24"/>
      <w:szCs w:val="24"/>
      <w:lang w:val="en-US"/>
    </w:rPr>
  </w:style>
  <w:style w:type="character" w:customStyle="1" w:styleId="ClosingChar">
    <w:name w:val="Closing Char"/>
    <w:basedOn w:val="DefaultParagraphFont"/>
    <w:link w:val="Closing"/>
    <w:rsid w:val="002A44DF"/>
    <w:rPr>
      <w:rFonts w:asciiTheme="minorHAnsi" w:eastAsia="Times New Roman" w:hAnsiTheme="minorHAnsi"/>
      <w:sz w:val="24"/>
      <w:szCs w:val="24"/>
      <w:lang w:val="en-US" w:eastAsia="en-US"/>
    </w:rPr>
  </w:style>
  <w:style w:type="paragraph" w:styleId="Signature">
    <w:name w:val="Signature"/>
    <w:basedOn w:val="Normal"/>
    <w:link w:val="SignatureChar"/>
    <w:qFormat/>
    <w:rsid w:val="002A44DF"/>
    <w:pPr>
      <w:spacing w:after="0"/>
    </w:pPr>
    <w:rPr>
      <w:rFonts w:asciiTheme="minorHAnsi" w:eastAsia="Times New Roman" w:hAnsiTheme="minorHAnsi"/>
      <w:sz w:val="24"/>
      <w:szCs w:val="24"/>
      <w:lang w:val="en-US"/>
    </w:rPr>
  </w:style>
  <w:style w:type="character" w:customStyle="1" w:styleId="SignatureChar">
    <w:name w:val="Signature Char"/>
    <w:basedOn w:val="DefaultParagraphFont"/>
    <w:link w:val="Signature"/>
    <w:rsid w:val="002A44DF"/>
    <w:rPr>
      <w:rFonts w:asciiTheme="minorHAnsi" w:eastAsia="Times New Roman" w:hAnsiTheme="minorHAnsi"/>
      <w:sz w:val="24"/>
      <w:szCs w:val="24"/>
      <w:lang w:val="en-US" w:eastAsia="en-US"/>
    </w:rPr>
  </w:style>
  <w:style w:type="paragraph" w:customStyle="1" w:styleId="ccEnclosure">
    <w:name w:val="cc:/Enclosure"/>
    <w:basedOn w:val="Normal"/>
    <w:qFormat/>
    <w:rsid w:val="002A44DF"/>
    <w:pPr>
      <w:tabs>
        <w:tab w:val="left" w:pos="1440"/>
      </w:tabs>
      <w:spacing w:before="240" w:after="240"/>
      <w:ind w:left="1440" w:hanging="1440"/>
    </w:pPr>
    <w:rPr>
      <w:rFonts w:asciiTheme="minorHAnsi" w:eastAsia="Times New Roman" w:hAnsiTheme="minorHAnsi"/>
      <w:sz w:val="24"/>
      <w:szCs w:val="24"/>
      <w:lang w:val="en-US"/>
    </w:rPr>
  </w:style>
  <w:style w:type="paragraph" w:customStyle="1" w:styleId="Normal2">
    <w:name w:val="Normal2"/>
    <w:rsid w:val="00466582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7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B4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17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B4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spcc.org.uk/" TargetMode="External"/><Relationship Id="rId13" Type="http://schemas.openxmlformats.org/officeDocument/2006/relationships/hyperlink" Target="https://ocdyouth.org/" TargetMode="External"/><Relationship Id="rId18" Type="http://schemas.openxmlformats.org/officeDocument/2006/relationships/hyperlink" Target="https://giveusashout.org/" TargetMode="External"/><Relationship Id="rId26" Type="http://schemas.openxmlformats.org/officeDocument/2006/relationships/hyperlink" Target="https://www.rethink.org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eateatingdisorders.org.uk/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youthhelpline@ocdaction.org.uk" TargetMode="External"/><Relationship Id="rId17" Type="http://schemas.openxmlformats.org/officeDocument/2006/relationships/hyperlink" Target="https://www.samaritans.org/" TargetMode="External"/><Relationship Id="rId25" Type="http://schemas.openxmlformats.org/officeDocument/2006/relationships/hyperlink" Target="https://www.annafreud.org/on-my-mind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victimsupport.org.uk/" TargetMode="External"/><Relationship Id="rId20" Type="http://schemas.openxmlformats.org/officeDocument/2006/relationships/hyperlink" Target="https://www.scope.org.uk/" TargetMode="External"/><Relationship Id="rId29" Type="http://schemas.openxmlformats.org/officeDocument/2006/relationships/hyperlink" Target="https://www.papyrus-uk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panic.org.uk/youth-hub/" TargetMode="External"/><Relationship Id="rId24" Type="http://schemas.openxmlformats.org/officeDocument/2006/relationships/hyperlink" Target="https://hubofhope.co.uk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amilylives.org.uk/advice/bullying/bullying-at-school" TargetMode="External"/><Relationship Id="rId23" Type="http://schemas.openxmlformats.org/officeDocument/2006/relationships/hyperlink" Target="https://mermaidsuk.org.uk/" TargetMode="External"/><Relationship Id="rId28" Type="http://schemas.openxmlformats.org/officeDocument/2006/relationships/hyperlink" Target="https://www.relate.org.uk/" TargetMode="External"/><Relationship Id="rId10" Type="http://schemas.openxmlformats.org/officeDocument/2006/relationships/hyperlink" Target="https://www.anxietyuk.org.uk/" TargetMode="External"/><Relationship Id="rId19" Type="http://schemas.openxmlformats.org/officeDocument/2006/relationships/hyperlink" Target="https://www.mencap.org.uk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haccess.org.uk/" TargetMode="External"/><Relationship Id="rId14" Type="http://schemas.openxmlformats.org/officeDocument/2006/relationships/hyperlink" Target="https://www.hopeagain.org.uk/" TargetMode="External"/><Relationship Id="rId22" Type="http://schemas.openxmlformats.org/officeDocument/2006/relationships/hyperlink" Target="https://nhsgo.uk/" TargetMode="External"/><Relationship Id="rId27" Type="http://schemas.openxmlformats.org/officeDocument/2006/relationships/hyperlink" Target="https://www.voicecollective.co.uk/" TargetMode="External"/><Relationship Id="rId3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letterhead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Mr. Nigel Simms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Blank</Template>
  <TotalTime>9</TotalTime>
  <Pages>5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Bilton Junior School</Company>
  <LinksUpToDate>false</LinksUpToDate>
  <CharactersWithSpaces>4552</CharactersWithSpaces>
  <SharedDoc>false</SharedDoc>
  <HLinks>
    <vt:vector size="30" baseType="variant">
      <vt:variant>
        <vt:i4>5111819</vt:i4>
      </vt:variant>
      <vt:variant>
        <vt:i4>12</vt:i4>
      </vt:variant>
      <vt:variant>
        <vt:i4>0</vt:i4>
      </vt:variant>
      <vt:variant>
        <vt:i4>5</vt:i4>
      </vt:variant>
      <vt:variant>
        <vt:lpwstr>http://www.biltonjuniorschool.co.uk/</vt:lpwstr>
      </vt:variant>
      <vt:variant>
        <vt:lpwstr/>
      </vt:variant>
      <vt:variant>
        <vt:i4>1245290</vt:i4>
      </vt:variant>
      <vt:variant>
        <vt:i4>9</vt:i4>
      </vt:variant>
      <vt:variant>
        <vt:i4>0</vt:i4>
      </vt:variant>
      <vt:variant>
        <vt:i4>5</vt:i4>
      </vt:variant>
      <vt:variant>
        <vt:lpwstr>mailto:office@biltonjuniorschool.co.uk</vt:lpwstr>
      </vt:variant>
      <vt:variant>
        <vt:lpwstr/>
      </vt:variant>
      <vt:variant>
        <vt:i4>1638505</vt:i4>
      </vt:variant>
      <vt:variant>
        <vt:i4>6</vt:i4>
      </vt:variant>
      <vt:variant>
        <vt:i4>0</vt:i4>
      </vt:variant>
      <vt:variant>
        <vt:i4>5</vt:i4>
      </vt:variant>
      <vt:variant>
        <vt:lpwstr>mailto:deputy@biltonjuniorschool.co.uk</vt:lpwstr>
      </vt:variant>
      <vt:variant>
        <vt:lpwstr/>
      </vt:variant>
      <vt:variant>
        <vt:i4>7340033</vt:i4>
      </vt:variant>
      <vt:variant>
        <vt:i4>3</vt:i4>
      </vt:variant>
      <vt:variant>
        <vt:i4>0</vt:i4>
      </vt:variant>
      <vt:variant>
        <vt:i4>5</vt:i4>
      </vt:variant>
      <vt:variant>
        <vt:lpwstr>mailto:head@biltonjuniorschool.co.uk</vt:lpwstr>
      </vt:variant>
      <vt:variant>
        <vt:lpwstr/>
      </vt:variant>
      <vt:variant>
        <vt:i4>5111819</vt:i4>
      </vt:variant>
      <vt:variant>
        <vt:i4>0</vt:i4>
      </vt:variant>
      <vt:variant>
        <vt:i4>0</vt:i4>
      </vt:variant>
      <vt:variant>
        <vt:i4>5</vt:i4>
      </vt:variant>
      <vt:variant>
        <vt:lpwstr>http://www.biltonjuniorschool.co.uk/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</dc:creator>
  <cp:lastModifiedBy>Miss A Lewis</cp:lastModifiedBy>
  <cp:revision>5</cp:revision>
  <cp:lastPrinted>2019-09-04T12:23:00Z</cp:lastPrinted>
  <dcterms:created xsi:type="dcterms:W3CDTF">2022-11-17T14:19:00Z</dcterms:created>
  <dcterms:modified xsi:type="dcterms:W3CDTF">2022-11-17T14:30:00Z</dcterms:modified>
  <cp:category>16th September 2014</cp:category>
</cp:coreProperties>
</file>