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81E" w:rsidRDefault="00E1281E" w:rsidP="00E1281E">
      <w:pPr>
        <w:spacing w:after="0" w:line="240" w:lineRule="auto"/>
        <w:rPr>
          <w:rFonts w:ascii="Comic Sans MS" w:hAnsi="Comic Sans MS"/>
          <w:b/>
          <w:sz w:val="20"/>
          <w:szCs w:val="20"/>
          <w:u w:val="single"/>
        </w:rPr>
      </w:pPr>
    </w:p>
    <w:p w:rsidR="00E1281E" w:rsidRDefault="00E1281E" w:rsidP="008B2FCB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:rsidR="00E1281E" w:rsidRDefault="00E1281E" w:rsidP="008B2FCB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:rsidR="008B2FCB" w:rsidRDefault="00B25746" w:rsidP="008B2FCB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 xml:space="preserve">Kit list for </w:t>
      </w:r>
      <w:r w:rsidR="00FC7BA2">
        <w:rPr>
          <w:rFonts w:ascii="Comic Sans MS" w:hAnsi="Comic Sans MS"/>
          <w:b/>
          <w:sz w:val="20"/>
          <w:szCs w:val="20"/>
          <w:u w:val="single"/>
        </w:rPr>
        <w:t>Rock</w:t>
      </w:r>
      <w:r w:rsidR="00C37DB9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CB2856">
        <w:rPr>
          <w:rFonts w:ascii="Comic Sans MS" w:hAnsi="Comic Sans MS"/>
          <w:b/>
          <w:sz w:val="20"/>
          <w:szCs w:val="20"/>
          <w:u w:val="single"/>
        </w:rPr>
        <w:t>UK 2025</w:t>
      </w:r>
    </w:p>
    <w:p w:rsidR="00642980" w:rsidRPr="00CB2856" w:rsidRDefault="00642980" w:rsidP="008B2FCB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</w:rPr>
      </w:pPr>
    </w:p>
    <w:p w:rsidR="00642980" w:rsidRPr="00CB2856" w:rsidRDefault="00642980" w:rsidP="00642980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CB2856">
        <w:rPr>
          <w:rFonts w:ascii="Comic Sans MS" w:hAnsi="Comic Sans MS"/>
          <w:b/>
          <w:sz w:val="20"/>
          <w:szCs w:val="20"/>
        </w:rPr>
        <w:t>All bedding</w:t>
      </w:r>
      <w:r w:rsidR="00CB2856" w:rsidRPr="00CB2856">
        <w:rPr>
          <w:rFonts w:ascii="Comic Sans MS" w:hAnsi="Comic Sans MS"/>
          <w:b/>
          <w:sz w:val="20"/>
          <w:szCs w:val="20"/>
        </w:rPr>
        <w:t xml:space="preserve"> and food</w:t>
      </w:r>
      <w:r w:rsidRPr="00CB2856">
        <w:rPr>
          <w:rFonts w:ascii="Comic Sans MS" w:hAnsi="Comic Sans MS"/>
          <w:b/>
          <w:sz w:val="20"/>
          <w:szCs w:val="20"/>
        </w:rPr>
        <w:t xml:space="preserve"> is provided</w:t>
      </w:r>
    </w:p>
    <w:p w:rsidR="00CB2856" w:rsidRDefault="00CB2856" w:rsidP="00CB2856">
      <w:pPr>
        <w:rPr>
          <w:rFonts w:ascii="Comic Sans MS" w:hAnsi="Comic Sans MS"/>
          <w:b/>
          <w:sz w:val="20"/>
          <w:szCs w:val="20"/>
        </w:rPr>
      </w:pPr>
    </w:p>
    <w:p w:rsidR="00CB2856" w:rsidRPr="00CB2856" w:rsidRDefault="00CB2856" w:rsidP="00CB2856">
      <w:pPr>
        <w:rPr>
          <w:rFonts w:ascii="Comic Sans MS" w:hAnsi="Comic Sans MS"/>
          <w:b/>
          <w:sz w:val="20"/>
          <w:szCs w:val="20"/>
        </w:rPr>
      </w:pPr>
      <w:r w:rsidRPr="00CB2856">
        <w:rPr>
          <w:rFonts w:ascii="Comic Sans MS" w:hAnsi="Comic Sans MS"/>
          <w:b/>
          <w:sz w:val="20"/>
          <w:szCs w:val="20"/>
        </w:rPr>
        <w:t>Children are not permitted to take phones o</w:t>
      </w:r>
      <w:r>
        <w:rPr>
          <w:rFonts w:ascii="Comic Sans MS" w:hAnsi="Comic Sans MS"/>
          <w:b/>
          <w:sz w:val="20"/>
          <w:szCs w:val="20"/>
        </w:rPr>
        <w:t>r any devices capable of accessing the internet or sending messages</w:t>
      </w:r>
      <w:r w:rsidRPr="00CB2856">
        <w:rPr>
          <w:rFonts w:ascii="Comic Sans MS" w:hAnsi="Comic Sans MS"/>
          <w:b/>
          <w:sz w:val="20"/>
          <w:szCs w:val="20"/>
        </w:rPr>
        <w:t>.</w:t>
      </w:r>
    </w:p>
    <w:p w:rsidR="008B2FCB" w:rsidRPr="009221FD" w:rsidRDefault="008B2FCB" w:rsidP="008B2FCB">
      <w:pPr>
        <w:spacing w:after="0" w:line="240" w:lineRule="auto"/>
        <w:jc w:val="center"/>
        <w:rPr>
          <w:rFonts w:ascii="Comic Sans MS" w:eastAsia="Times New Roman" w:hAnsi="Comic Sans MS" w:cs="Arial"/>
          <w:sz w:val="20"/>
          <w:szCs w:val="20"/>
        </w:rPr>
      </w:pPr>
    </w:p>
    <w:p w:rsidR="008B2FCB" w:rsidRPr="009221FD" w:rsidRDefault="008B2FCB" w:rsidP="008B2FCB">
      <w:pPr>
        <w:rPr>
          <w:rFonts w:ascii="Comic Sans MS" w:hAnsi="Comic Sans MS"/>
          <w:b/>
          <w:sz w:val="20"/>
          <w:szCs w:val="20"/>
          <w:u w:val="single"/>
        </w:rPr>
      </w:pPr>
      <w:r w:rsidRPr="009221FD">
        <w:rPr>
          <w:rFonts w:ascii="Comic Sans MS" w:hAnsi="Comic Sans MS"/>
          <w:b/>
          <w:sz w:val="20"/>
          <w:szCs w:val="20"/>
          <w:u w:val="single"/>
        </w:rPr>
        <w:t>Clothing for the journey</w:t>
      </w:r>
      <w:r w:rsidRPr="009221FD">
        <w:rPr>
          <w:rFonts w:ascii="Comic Sans MS" w:hAnsi="Comic Sans MS"/>
          <w:b/>
          <w:sz w:val="20"/>
          <w:szCs w:val="20"/>
        </w:rPr>
        <w:t xml:space="preserve"> </w:t>
      </w:r>
      <w:r w:rsidR="004B5013">
        <w:rPr>
          <w:rFonts w:ascii="Comic Sans MS" w:hAnsi="Comic Sans MS"/>
          <w:b/>
          <w:sz w:val="20"/>
          <w:szCs w:val="20"/>
        </w:rPr>
        <w:t>– pupils will wear this to their first activity.</w:t>
      </w:r>
    </w:p>
    <w:p w:rsidR="008B2FCB" w:rsidRPr="009221FD" w:rsidRDefault="00642980" w:rsidP="008B2FCB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trainers</w:t>
      </w:r>
    </w:p>
    <w:p w:rsidR="008B2FCB" w:rsidRPr="009221FD" w:rsidRDefault="004B5013" w:rsidP="008B2FCB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Old trousers, </w:t>
      </w:r>
      <w:r w:rsidR="008B2FCB">
        <w:rPr>
          <w:rFonts w:ascii="Comic Sans MS" w:hAnsi="Comic Sans MS"/>
          <w:sz w:val="20"/>
          <w:szCs w:val="20"/>
        </w:rPr>
        <w:t>top and jumper/sweatshirt</w:t>
      </w:r>
      <w:r w:rsidR="008B2FCB" w:rsidRPr="009221FD">
        <w:rPr>
          <w:rFonts w:ascii="Comic Sans MS" w:hAnsi="Comic Sans MS"/>
          <w:sz w:val="20"/>
          <w:szCs w:val="20"/>
        </w:rPr>
        <w:t>/fleece.</w:t>
      </w:r>
    </w:p>
    <w:p w:rsidR="008B2FCB" w:rsidRPr="009221FD" w:rsidRDefault="008B2FCB" w:rsidP="008B2FCB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  <w:u w:val="single"/>
        </w:rPr>
      </w:pPr>
      <w:r w:rsidRPr="009221FD">
        <w:rPr>
          <w:rFonts w:ascii="Comic Sans MS" w:hAnsi="Comic Sans MS"/>
          <w:bCs/>
          <w:sz w:val="20"/>
          <w:szCs w:val="20"/>
        </w:rPr>
        <w:t>Waterproof coat</w:t>
      </w:r>
      <w:r w:rsidRPr="009221FD">
        <w:rPr>
          <w:rFonts w:ascii="Comic Sans MS" w:hAnsi="Comic Sans MS"/>
          <w:sz w:val="20"/>
          <w:szCs w:val="20"/>
        </w:rPr>
        <w:t xml:space="preserve"> with a hood - you will be expected to have your coat with you on the coach</w:t>
      </w:r>
      <w:r>
        <w:rPr>
          <w:rFonts w:ascii="Comic Sans MS" w:hAnsi="Comic Sans MS"/>
          <w:sz w:val="20"/>
          <w:szCs w:val="20"/>
        </w:rPr>
        <w:t>.</w:t>
      </w:r>
    </w:p>
    <w:p w:rsidR="008B2FCB" w:rsidRPr="009221FD" w:rsidRDefault="008B2FCB" w:rsidP="008B2FCB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  <w:u w:val="single"/>
        </w:rPr>
      </w:pPr>
      <w:r w:rsidRPr="009221FD">
        <w:rPr>
          <w:rFonts w:ascii="Comic Sans MS" w:hAnsi="Comic Sans MS"/>
          <w:sz w:val="20"/>
          <w:szCs w:val="20"/>
        </w:rPr>
        <w:t>(Parents: Please be mindful that if the weather is bad, your child will be outside for the majority of the day come what may – will their coat keep them warm and dry?)</w:t>
      </w:r>
    </w:p>
    <w:p w:rsidR="008B2FCB" w:rsidRPr="00FC7BA2" w:rsidRDefault="008B2FCB" w:rsidP="00BD1F79">
      <w:pPr>
        <w:numPr>
          <w:ilvl w:val="0"/>
          <w:numId w:val="7"/>
        </w:numPr>
        <w:spacing w:after="0" w:line="240" w:lineRule="auto"/>
        <w:rPr>
          <w:rFonts w:ascii="Comic Sans MS" w:hAnsi="Comic Sans MS"/>
          <w:b/>
          <w:sz w:val="20"/>
          <w:szCs w:val="20"/>
          <w:u w:val="single"/>
        </w:rPr>
      </w:pPr>
      <w:r w:rsidRPr="00FC7BA2">
        <w:rPr>
          <w:rFonts w:ascii="Comic Sans MS" w:hAnsi="Comic Sans MS"/>
          <w:bCs/>
          <w:sz w:val="20"/>
          <w:szCs w:val="20"/>
        </w:rPr>
        <w:t xml:space="preserve">If your child is likely to be travel sick, please make sure they have had medication/are wearing a wrist band </w:t>
      </w:r>
      <w:proofErr w:type="spellStart"/>
      <w:r w:rsidRPr="00FC7BA2">
        <w:rPr>
          <w:rFonts w:ascii="Comic Sans MS" w:hAnsi="Comic Sans MS"/>
          <w:bCs/>
          <w:sz w:val="20"/>
          <w:szCs w:val="20"/>
        </w:rPr>
        <w:t>etc</w:t>
      </w:r>
      <w:proofErr w:type="spellEnd"/>
      <w:r w:rsidRPr="00FC7BA2">
        <w:rPr>
          <w:rFonts w:ascii="Comic Sans MS" w:hAnsi="Comic Sans MS"/>
          <w:bCs/>
          <w:sz w:val="20"/>
          <w:szCs w:val="20"/>
        </w:rPr>
        <w:t xml:space="preserve"> </w:t>
      </w:r>
      <w:r w:rsidR="00FC7BA2">
        <w:rPr>
          <w:rFonts w:ascii="Comic Sans MS" w:hAnsi="Comic Sans MS"/>
          <w:bCs/>
          <w:sz w:val="20"/>
          <w:szCs w:val="20"/>
        </w:rPr>
        <w:t xml:space="preserve"> (journey time approx. 1hr)</w:t>
      </w:r>
    </w:p>
    <w:p w:rsidR="00FC7BA2" w:rsidRDefault="00FC7BA2" w:rsidP="008B2FCB">
      <w:pPr>
        <w:rPr>
          <w:rFonts w:ascii="Comic Sans MS" w:hAnsi="Comic Sans MS"/>
          <w:b/>
          <w:sz w:val="20"/>
          <w:szCs w:val="20"/>
          <w:u w:val="single"/>
        </w:rPr>
      </w:pPr>
    </w:p>
    <w:p w:rsidR="008B2FCB" w:rsidRDefault="008B2FCB" w:rsidP="008B2FCB">
      <w:pPr>
        <w:rPr>
          <w:rFonts w:ascii="Comic Sans MS" w:hAnsi="Comic Sans MS"/>
          <w:b/>
          <w:sz w:val="20"/>
          <w:szCs w:val="20"/>
          <w:u w:val="single"/>
        </w:rPr>
      </w:pPr>
      <w:r w:rsidRPr="009221FD">
        <w:rPr>
          <w:rFonts w:ascii="Comic Sans MS" w:hAnsi="Comic Sans MS"/>
          <w:b/>
          <w:sz w:val="20"/>
          <w:szCs w:val="20"/>
          <w:u w:val="single"/>
        </w:rPr>
        <w:t>For the journey</w:t>
      </w:r>
    </w:p>
    <w:p w:rsidR="008B2FCB" w:rsidRDefault="008B2FCB" w:rsidP="008B2FCB">
      <w:pPr>
        <w:rPr>
          <w:rFonts w:ascii="Comic Sans MS" w:hAnsi="Comic Sans MS"/>
          <w:sz w:val="20"/>
          <w:szCs w:val="20"/>
        </w:rPr>
      </w:pPr>
      <w:r w:rsidRPr="009221FD">
        <w:rPr>
          <w:rFonts w:ascii="Comic Sans MS" w:hAnsi="Comic Sans MS"/>
          <w:sz w:val="20"/>
          <w:szCs w:val="20"/>
        </w:rPr>
        <w:t xml:space="preserve">A small named </w:t>
      </w:r>
      <w:r w:rsidR="00075F1A">
        <w:rPr>
          <w:rFonts w:ascii="Comic Sans MS" w:hAnsi="Comic Sans MS"/>
          <w:sz w:val="20"/>
          <w:szCs w:val="20"/>
        </w:rPr>
        <w:t>backpack</w:t>
      </w:r>
      <w:r w:rsidRPr="009221FD">
        <w:rPr>
          <w:rFonts w:ascii="Comic Sans MS" w:hAnsi="Comic Sans MS"/>
          <w:sz w:val="20"/>
          <w:szCs w:val="20"/>
        </w:rPr>
        <w:t xml:space="preserve"> to hold:</w:t>
      </w:r>
    </w:p>
    <w:p w:rsidR="008B2FCB" w:rsidRPr="009221FD" w:rsidRDefault="008B2FCB" w:rsidP="008B2FCB">
      <w:pPr>
        <w:rPr>
          <w:rFonts w:ascii="Comic Sans MS" w:hAnsi="Comic Sans MS"/>
          <w:sz w:val="20"/>
          <w:szCs w:val="20"/>
        </w:rPr>
      </w:pPr>
      <w:r w:rsidRPr="009221FD">
        <w:rPr>
          <w:rFonts w:ascii="Comic Sans MS" w:hAnsi="Comic Sans MS"/>
          <w:sz w:val="20"/>
          <w:szCs w:val="20"/>
        </w:rPr>
        <w:t>Mid-morning snack</w:t>
      </w:r>
    </w:p>
    <w:p w:rsidR="008B2FCB" w:rsidRPr="009221FD" w:rsidRDefault="008B2FCB" w:rsidP="008B2FCB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9221FD">
        <w:rPr>
          <w:rFonts w:ascii="Comic Sans MS" w:hAnsi="Comic Sans MS"/>
          <w:sz w:val="20"/>
          <w:szCs w:val="20"/>
        </w:rPr>
        <w:t>A packed lunch (all packaging needs to be disposable)</w:t>
      </w:r>
    </w:p>
    <w:p w:rsidR="00FC7BA2" w:rsidRDefault="008B2FCB" w:rsidP="00FC7BA2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9221FD">
        <w:rPr>
          <w:rFonts w:ascii="Comic Sans MS" w:hAnsi="Comic Sans MS"/>
          <w:sz w:val="20"/>
          <w:szCs w:val="20"/>
        </w:rPr>
        <w:t>A named water bottle – to be kept and reused each day</w:t>
      </w:r>
    </w:p>
    <w:p w:rsidR="008B2FCB" w:rsidRPr="00FC7BA2" w:rsidRDefault="008B2FCB" w:rsidP="00FC7BA2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FC7BA2">
        <w:rPr>
          <w:rFonts w:ascii="Comic Sans MS" w:hAnsi="Comic Sans MS"/>
          <w:sz w:val="20"/>
          <w:szCs w:val="20"/>
        </w:rPr>
        <w:t>Warm hat, scarf and</w:t>
      </w:r>
      <w:r w:rsidR="00FC7BA2">
        <w:rPr>
          <w:rFonts w:ascii="Comic Sans MS" w:hAnsi="Comic Sans MS"/>
          <w:sz w:val="20"/>
          <w:szCs w:val="20"/>
        </w:rPr>
        <w:t xml:space="preserve"> gloves</w:t>
      </w:r>
    </w:p>
    <w:p w:rsidR="008B2FCB" w:rsidRPr="009221FD" w:rsidRDefault="008B2FCB" w:rsidP="008B2FCB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9221FD">
        <w:rPr>
          <w:rFonts w:ascii="Comic Sans MS" w:hAnsi="Comic Sans MS"/>
          <w:sz w:val="20"/>
          <w:szCs w:val="20"/>
        </w:rPr>
        <w:t xml:space="preserve">Waterproof trousers </w:t>
      </w:r>
      <w:r w:rsidR="004B5013">
        <w:rPr>
          <w:rFonts w:ascii="Comic Sans MS" w:hAnsi="Comic Sans MS"/>
          <w:sz w:val="20"/>
          <w:szCs w:val="20"/>
        </w:rPr>
        <w:t xml:space="preserve">recommended </w:t>
      </w:r>
      <w:r w:rsidRPr="009221FD">
        <w:rPr>
          <w:rFonts w:ascii="Comic Sans MS" w:hAnsi="Comic Sans MS"/>
          <w:sz w:val="20"/>
          <w:szCs w:val="20"/>
        </w:rPr>
        <w:t>(if you have them)</w:t>
      </w:r>
    </w:p>
    <w:p w:rsidR="008B2FCB" w:rsidRPr="00FC7BA2" w:rsidRDefault="008B2FCB" w:rsidP="00FC7BA2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9221FD">
        <w:rPr>
          <w:rFonts w:ascii="Comic Sans MS" w:hAnsi="Comic Sans MS"/>
          <w:sz w:val="20"/>
          <w:szCs w:val="20"/>
        </w:rPr>
        <w:t xml:space="preserve">Book </w:t>
      </w:r>
    </w:p>
    <w:p w:rsidR="008B2FCB" w:rsidRDefault="008B2FCB" w:rsidP="008B2FCB">
      <w:pPr>
        <w:rPr>
          <w:rFonts w:ascii="Comic Sans MS" w:hAnsi="Comic Sans MS"/>
          <w:b/>
          <w:sz w:val="20"/>
          <w:szCs w:val="20"/>
          <w:u w:val="single"/>
        </w:rPr>
      </w:pPr>
    </w:p>
    <w:p w:rsidR="008B2FCB" w:rsidRDefault="008B2FCB" w:rsidP="008B2FCB">
      <w:pPr>
        <w:rPr>
          <w:rFonts w:ascii="Comic Sans MS" w:hAnsi="Comic Sans MS"/>
          <w:b/>
          <w:sz w:val="20"/>
          <w:szCs w:val="20"/>
          <w:u w:val="single"/>
        </w:rPr>
      </w:pPr>
      <w:r w:rsidRPr="00BD51C6">
        <w:rPr>
          <w:rFonts w:ascii="Comic Sans MS" w:hAnsi="Comic Sans MS"/>
          <w:b/>
          <w:sz w:val="20"/>
          <w:szCs w:val="20"/>
          <w:u w:val="single"/>
        </w:rPr>
        <w:t xml:space="preserve">Packed in a </w:t>
      </w:r>
      <w:r>
        <w:rPr>
          <w:rFonts w:ascii="Comic Sans MS" w:hAnsi="Comic Sans MS"/>
          <w:b/>
          <w:sz w:val="20"/>
          <w:szCs w:val="20"/>
          <w:u w:val="single"/>
        </w:rPr>
        <w:t>named</w:t>
      </w:r>
      <w:r w:rsidRPr="00BD51C6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4B5013">
        <w:rPr>
          <w:rFonts w:ascii="Comic Sans MS" w:hAnsi="Comic Sans MS"/>
          <w:b/>
          <w:sz w:val="20"/>
          <w:szCs w:val="20"/>
          <w:u w:val="single"/>
        </w:rPr>
        <w:t>holdall or small suitcase</w:t>
      </w:r>
    </w:p>
    <w:p w:rsidR="008B2FCB" w:rsidRPr="00BD51C6" w:rsidRDefault="008B2FCB" w:rsidP="008B2FC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i/>
          <w:sz w:val="20"/>
          <w:szCs w:val="20"/>
        </w:rPr>
        <w:t>Pack</w:t>
      </w:r>
      <w:r w:rsidRPr="00BD51C6">
        <w:rPr>
          <w:rFonts w:ascii="Comic Sans MS" w:hAnsi="Comic Sans MS"/>
          <w:sz w:val="20"/>
          <w:szCs w:val="20"/>
        </w:rPr>
        <w:t>:</w:t>
      </w:r>
    </w:p>
    <w:p w:rsidR="008B2FCB" w:rsidRPr="00BD51C6" w:rsidRDefault="00642980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Minimum </w:t>
      </w:r>
      <w:r w:rsidR="004B5013">
        <w:rPr>
          <w:rFonts w:ascii="Comic Sans MS" w:hAnsi="Comic Sans MS"/>
          <w:sz w:val="20"/>
          <w:szCs w:val="20"/>
        </w:rPr>
        <w:t>4</w:t>
      </w:r>
      <w:r w:rsidR="008B2FCB">
        <w:rPr>
          <w:rFonts w:ascii="Comic Sans MS" w:hAnsi="Comic Sans MS"/>
          <w:sz w:val="20"/>
          <w:szCs w:val="20"/>
        </w:rPr>
        <w:t xml:space="preserve"> </w:t>
      </w:r>
      <w:r w:rsidR="004B5013">
        <w:rPr>
          <w:rFonts w:ascii="Comic Sans MS" w:hAnsi="Comic Sans MS"/>
          <w:sz w:val="20"/>
          <w:szCs w:val="20"/>
        </w:rPr>
        <w:t xml:space="preserve">t-shirts/sports tops. </w:t>
      </w:r>
    </w:p>
    <w:p w:rsidR="008B2FCB" w:rsidRPr="00BD51C6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</w:t>
      </w:r>
      <w:r w:rsidRPr="00BD51C6">
        <w:rPr>
          <w:rFonts w:ascii="Comic Sans MS" w:hAnsi="Comic Sans MS"/>
          <w:sz w:val="20"/>
          <w:szCs w:val="20"/>
        </w:rPr>
        <w:t>Pairs of</w:t>
      </w:r>
      <w:r w:rsidR="00642980">
        <w:rPr>
          <w:rFonts w:ascii="Comic Sans MS" w:hAnsi="Comic Sans MS"/>
          <w:sz w:val="20"/>
          <w:szCs w:val="20"/>
        </w:rPr>
        <w:t xml:space="preserve"> old trousers – joggers/walking trousers are ideal.  (</w:t>
      </w:r>
      <w:proofErr w:type="gramStart"/>
      <w:r w:rsidR="00642980">
        <w:rPr>
          <w:rFonts w:ascii="Comic Sans MS" w:hAnsi="Comic Sans MS"/>
          <w:sz w:val="20"/>
          <w:szCs w:val="20"/>
        </w:rPr>
        <w:t>no</w:t>
      </w:r>
      <w:proofErr w:type="gramEnd"/>
      <w:r w:rsidR="00642980">
        <w:rPr>
          <w:rFonts w:ascii="Comic Sans MS" w:hAnsi="Comic Sans MS"/>
          <w:sz w:val="20"/>
          <w:szCs w:val="20"/>
        </w:rPr>
        <w:t xml:space="preserve"> more than one pair of jeans – not for activities but for the evening).</w:t>
      </w:r>
    </w:p>
    <w:p w:rsidR="00642980" w:rsidRPr="00642980" w:rsidRDefault="008B2FCB" w:rsidP="00642980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>Warm sweatshirts</w:t>
      </w:r>
      <w:r>
        <w:rPr>
          <w:rFonts w:ascii="Comic Sans MS" w:hAnsi="Comic Sans MS"/>
          <w:sz w:val="20"/>
          <w:szCs w:val="20"/>
        </w:rPr>
        <w:t xml:space="preserve"> </w:t>
      </w:r>
      <w:r w:rsidRPr="00BD51C6">
        <w:rPr>
          <w:rFonts w:ascii="Comic Sans MS" w:hAnsi="Comic Sans MS"/>
          <w:sz w:val="20"/>
          <w:szCs w:val="20"/>
        </w:rPr>
        <w:t>/</w:t>
      </w:r>
      <w:r>
        <w:rPr>
          <w:rFonts w:ascii="Comic Sans MS" w:hAnsi="Comic Sans MS"/>
          <w:sz w:val="20"/>
          <w:szCs w:val="20"/>
        </w:rPr>
        <w:t xml:space="preserve"> </w:t>
      </w:r>
      <w:r w:rsidRPr="00BD51C6">
        <w:rPr>
          <w:rFonts w:ascii="Comic Sans MS" w:hAnsi="Comic Sans MS"/>
          <w:sz w:val="20"/>
          <w:szCs w:val="20"/>
        </w:rPr>
        <w:t>jumpers</w:t>
      </w:r>
    </w:p>
    <w:p w:rsidR="008B2FCB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E67291">
        <w:rPr>
          <w:rFonts w:ascii="Comic Sans MS" w:hAnsi="Comic Sans MS"/>
          <w:sz w:val="20"/>
          <w:szCs w:val="20"/>
        </w:rPr>
        <w:t>Spare pair of old trainers</w:t>
      </w:r>
      <w:r w:rsidR="00642980">
        <w:rPr>
          <w:rFonts w:ascii="Comic Sans MS" w:hAnsi="Comic Sans MS"/>
          <w:sz w:val="20"/>
          <w:szCs w:val="20"/>
        </w:rPr>
        <w:t xml:space="preserve"> or closed toed water shoes</w:t>
      </w:r>
      <w:r w:rsidRPr="00E67291">
        <w:rPr>
          <w:rFonts w:ascii="Comic Sans MS" w:hAnsi="Comic Sans MS"/>
          <w:sz w:val="20"/>
          <w:szCs w:val="20"/>
        </w:rPr>
        <w:t xml:space="preserve"> (these </w:t>
      </w:r>
      <w:r>
        <w:rPr>
          <w:rFonts w:ascii="Comic Sans MS" w:hAnsi="Comic Sans MS"/>
          <w:sz w:val="20"/>
          <w:szCs w:val="20"/>
        </w:rPr>
        <w:t>will</w:t>
      </w:r>
      <w:r w:rsidRPr="00E67291">
        <w:rPr>
          <w:rFonts w:ascii="Comic Sans MS" w:hAnsi="Comic Sans MS"/>
          <w:sz w:val="20"/>
          <w:szCs w:val="20"/>
        </w:rPr>
        <w:t xml:space="preserve"> get wet and muddy during a water based activity) </w:t>
      </w:r>
    </w:p>
    <w:p w:rsidR="008B2FCB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E67291">
        <w:rPr>
          <w:rFonts w:ascii="Comic Sans MS" w:hAnsi="Comic Sans MS"/>
          <w:sz w:val="20"/>
          <w:szCs w:val="20"/>
        </w:rPr>
        <w:t>Pair of clean shoes for indoors</w:t>
      </w:r>
    </w:p>
    <w:p w:rsidR="00075F1A" w:rsidRPr="00E67291" w:rsidRDefault="00075F1A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 xml:space="preserve">Wellies for walk the plank activity (not essential – could wear </w:t>
      </w:r>
      <w:r w:rsidR="00642980">
        <w:rPr>
          <w:rFonts w:ascii="Comic Sans MS" w:hAnsi="Comic Sans MS"/>
          <w:sz w:val="20"/>
          <w:szCs w:val="20"/>
        </w:rPr>
        <w:t xml:space="preserve">their old </w:t>
      </w:r>
      <w:r>
        <w:rPr>
          <w:rFonts w:ascii="Comic Sans MS" w:hAnsi="Comic Sans MS"/>
          <w:sz w:val="20"/>
          <w:szCs w:val="20"/>
        </w:rPr>
        <w:t>wet/muddy trainers)</w:t>
      </w:r>
    </w:p>
    <w:p w:rsidR="008B2FCB" w:rsidRPr="00BD51C6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 xml:space="preserve">Plenty of socks and underwear </w:t>
      </w:r>
    </w:p>
    <w:p w:rsidR="008B2FCB" w:rsidRPr="00BD51C6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>Pyjamas</w:t>
      </w:r>
    </w:p>
    <w:p w:rsidR="008B2FCB" w:rsidRPr="00BD51C6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 xml:space="preserve">Large towel for use in the </w:t>
      </w:r>
      <w:r w:rsidR="00642980">
        <w:rPr>
          <w:rFonts w:ascii="Comic Sans MS" w:hAnsi="Comic Sans MS"/>
          <w:sz w:val="20"/>
          <w:szCs w:val="20"/>
        </w:rPr>
        <w:t>shower</w:t>
      </w:r>
    </w:p>
    <w:p w:rsidR="008B2FCB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 xml:space="preserve">Wash kit in a </w:t>
      </w:r>
      <w:r>
        <w:rPr>
          <w:rFonts w:ascii="Comic Sans MS" w:hAnsi="Comic Sans MS"/>
          <w:sz w:val="20"/>
          <w:szCs w:val="20"/>
        </w:rPr>
        <w:t xml:space="preserve">bag </w:t>
      </w:r>
    </w:p>
    <w:p w:rsidR="008B2FCB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>Hair brush / comb (and bobbles to tie back long hair)</w:t>
      </w:r>
    </w:p>
    <w:p w:rsidR="008B2FCB" w:rsidRPr="00BD51C6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Lip balm </w:t>
      </w:r>
    </w:p>
    <w:p w:rsidR="008B2FCB" w:rsidRPr="00BD51C6" w:rsidRDefault="00FC7BA2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 strong plastic</w:t>
      </w:r>
      <w:r w:rsidR="008B2FCB" w:rsidRPr="00BD51C6">
        <w:rPr>
          <w:rFonts w:ascii="Comic Sans MS" w:hAnsi="Comic Sans MS"/>
          <w:sz w:val="20"/>
          <w:szCs w:val="20"/>
        </w:rPr>
        <w:t xml:space="preserve"> bag</w:t>
      </w:r>
      <w:r>
        <w:rPr>
          <w:rFonts w:ascii="Comic Sans MS" w:hAnsi="Comic Sans MS"/>
          <w:sz w:val="20"/>
          <w:szCs w:val="20"/>
        </w:rPr>
        <w:t xml:space="preserve"> or two</w:t>
      </w:r>
      <w:r w:rsidR="008B2FCB" w:rsidRPr="00BD51C6">
        <w:rPr>
          <w:rFonts w:ascii="Comic Sans MS" w:hAnsi="Comic Sans MS"/>
          <w:sz w:val="20"/>
          <w:szCs w:val="20"/>
        </w:rPr>
        <w:t xml:space="preserve"> f</w:t>
      </w:r>
      <w:r w:rsidR="008B2FCB">
        <w:rPr>
          <w:rFonts w:ascii="Comic Sans MS" w:hAnsi="Comic Sans MS"/>
          <w:sz w:val="20"/>
          <w:szCs w:val="20"/>
        </w:rPr>
        <w:t>or wet and dirty clothes.</w:t>
      </w:r>
    </w:p>
    <w:p w:rsidR="008B2FCB" w:rsidRPr="00BD51C6" w:rsidRDefault="008B2FCB" w:rsidP="008B2FCB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>Teddy – essential!</w:t>
      </w:r>
    </w:p>
    <w:p w:rsidR="00642980" w:rsidRPr="00642980" w:rsidRDefault="008B2FCB" w:rsidP="00642980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BD51C6">
        <w:rPr>
          <w:rFonts w:ascii="Comic Sans MS" w:hAnsi="Comic Sans MS"/>
          <w:sz w:val="20"/>
          <w:szCs w:val="20"/>
        </w:rPr>
        <w:t>Torch labelled with your child’s name. This torch is only to be used when instructed (i</w:t>
      </w:r>
      <w:r w:rsidR="00F246BC">
        <w:rPr>
          <w:rFonts w:ascii="Comic Sans MS" w:hAnsi="Comic Sans MS"/>
          <w:sz w:val="20"/>
          <w:szCs w:val="20"/>
        </w:rPr>
        <w:t xml:space="preserve">.e. </w:t>
      </w:r>
      <w:r w:rsidRPr="00BD51C6">
        <w:rPr>
          <w:rFonts w:ascii="Comic Sans MS" w:hAnsi="Comic Sans MS"/>
          <w:sz w:val="20"/>
          <w:szCs w:val="20"/>
        </w:rPr>
        <w:t>for evening activities) - not for staying up late reading!</w:t>
      </w:r>
    </w:p>
    <w:p w:rsidR="00CB2856" w:rsidRPr="00CB2856" w:rsidRDefault="008B2FCB" w:rsidP="00CB2856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  <w:u w:val="single"/>
        </w:rPr>
      </w:pPr>
      <w:r w:rsidRPr="00BD51C6">
        <w:rPr>
          <w:rFonts w:ascii="Comic Sans MS" w:hAnsi="Comic Sans MS"/>
          <w:sz w:val="20"/>
          <w:szCs w:val="20"/>
        </w:rPr>
        <w:t>There is n</w:t>
      </w:r>
      <w:r w:rsidR="00CB2856">
        <w:rPr>
          <w:rFonts w:ascii="Comic Sans MS" w:hAnsi="Comic Sans MS"/>
          <w:sz w:val="20"/>
          <w:szCs w:val="20"/>
        </w:rPr>
        <w:t>o need to send additional food.</w:t>
      </w:r>
    </w:p>
    <w:p w:rsidR="008B2FCB" w:rsidRPr="00BD51C6" w:rsidRDefault="008B2FCB" w:rsidP="00CB2856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  <w:u w:val="single"/>
        </w:rPr>
      </w:pPr>
      <w:bookmarkStart w:id="0" w:name="_GoBack"/>
      <w:bookmarkEnd w:id="0"/>
      <w:r w:rsidRPr="00CC6B32">
        <w:rPr>
          <w:rFonts w:ascii="Comic Sans MS" w:hAnsi="Comic Sans MS"/>
          <w:sz w:val="20"/>
          <w:szCs w:val="20"/>
        </w:rPr>
        <w:t>All clothes (even underwear, socks, footwear) and be</w:t>
      </w:r>
      <w:r>
        <w:rPr>
          <w:rFonts w:ascii="Comic Sans MS" w:hAnsi="Comic Sans MS"/>
          <w:sz w:val="20"/>
          <w:szCs w:val="20"/>
        </w:rPr>
        <w:t xml:space="preserve">longings should be clearly named </w:t>
      </w:r>
      <w:r w:rsidRPr="00BD51C6">
        <w:rPr>
          <w:rFonts w:ascii="Comic Sans MS" w:hAnsi="Comic Sans MS"/>
          <w:sz w:val="20"/>
          <w:szCs w:val="20"/>
        </w:rPr>
        <w:t xml:space="preserve">– clothes are often left in the drying rooms and we </w:t>
      </w:r>
      <w:r w:rsidR="00FC7BA2">
        <w:rPr>
          <w:rFonts w:ascii="Comic Sans MS" w:hAnsi="Comic Sans MS"/>
          <w:sz w:val="20"/>
          <w:szCs w:val="20"/>
        </w:rPr>
        <w:t>it is difficult to</w:t>
      </w:r>
      <w:r w:rsidRPr="00BD51C6">
        <w:rPr>
          <w:rFonts w:ascii="Comic Sans MS" w:hAnsi="Comic Sans MS"/>
          <w:sz w:val="20"/>
          <w:szCs w:val="20"/>
        </w:rPr>
        <w:t xml:space="preserve"> return them to their owners if they are not named. </w:t>
      </w:r>
    </w:p>
    <w:p w:rsidR="008B2FCB" w:rsidRPr="00BD51C6" w:rsidRDefault="008B2FCB" w:rsidP="008B2FCB">
      <w:pPr>
        <w:ind w:left="720"/>
        <w:rPr>
          <w:rFonts w:ascii="Comic Sans MS" w:hAnsi="Comic Sans MS"/>
          <w:sz w:val="20"/>
          <w:szCs w:val="20"/>
          <w:u w:val="single"/>
        </w:rPr>
      </w:pPr>
    </w:p>
    <w:p w:rsidR="00CB2856" w:rsidRDefault="008B2FCB" w:rsidP="00CB2856">
      <w:pPr>
        <w:ind w:left="36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Staff are not able to</w:t>
      </w:r>
      <w:r w:rsidRPr="00E67291">
        <w:rPr>
          <w:rFonts w:ascii="Comic Sans MS" w:hAnsi="Comic Sans MS"/>
          <w:sz w:val="20"/>
          <w:szCs w:val="20"/>
        </w:rPr>
        <w:t xml:space="preserve"> take any responsibility for lost or missing property so please do not send your child with anything valuable. </w:t>
      </w:r>
      <w:r w:rsidR="00CB2856" w:rsidRPr="00E67291">
        <w:rPr>
          <w:rFonts w:ascii="Comic Sans MS" w:hAnsi="Comic Sans MS"/>
          <w:sz w:val="20"/>
          <w:szCs w:val="20"/>
        </w:rPr>
        <w:t>We will of course do our best help your child find anything that is missing.</w:t>
      </w:r>
    </w:p>
    <w:p w:rsidR="008B2FCB" w:rsidRDefault="008B2FCB" w:rsidP="008B2FCB">
      <w:pPr>
        <w:ind w:left="360"/>
        <w:jc w:val="center"/>
        <w:rPr>
          <w:rFonts w:ascii="Comic Sans MS" w:hAnsi="Comic Sans MS"/>
          <w:sz w:val="20"/>
          <w:szCs w:val="20"/>
        </w:rPr>
      </w:pPr>
    </w:p>
    <w:p w:rsidR="008B2FCB" w:rsidRDefault="008B2FCB" w:rsidP="008B2FCB">
      <w:pPr>
        <w:ind w:left="360"/>
        <w:jc w:val="center"/>
        <w:rPr>
          <w:rFonts w:ascii="Comic Sans MS" w:hAnsi="Comic Sans MS"/>
          <w:sz w:val="20"/>
          <w:szCs w:val="20"/>
        </w:rPr>
      </w:pPr>
    </w:p>
    <w:p w:rsidR="008B2FCB" w:rsidRPr="009221FD" w:rsidRDefault="008B2FCB" w:rsidP="008B2FCB">
      <w:pPr>
        <w:ind w:left="360"/>
        <w:jc w:val="center"/>
        <w:rPr>
          <w:rFonts w:ascii="Comic Sans MS" w:hAnsi="Comic Sans MS"/>
          <w:sz w:val="20"/>
          <w:szCs w:val="20"/>
        </w:rPr>
      </w:pPr>
    </w:p>
    <w:p w:rsidR="008B2FCB" w:rsidRDefault="008B2FCB" w:rsidP="008B2FCB"/>
    <w:p w:rsidR="002373B6" w:rsidRPr="004407A0" w:rsidRDefault="002373B6" w:rsidP="004407A0"/>
    <w:sectPr w:rsidR="002373B6" w:rsidRPr="004407A0" w:rsidSect="008B2FCB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05F" w:rsidRDefault="002D405F" w:rsidP="00A17B4D">
      <w:pPr>
        <w:spacing w:after="0" w:line="240" w:lineRule="auto"/>
      </w:pPr>
      <w:r>
        <w:separator/>
      </w:r>
    </w:p>
  </w:endnote>
  <w:endnote w:type="continuationSeparator" w:id="0">
    <w:p w:rsidR="002D405F" w:rsidRDefault="002D405F" w:rsidP="00A17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GRounded BT">
    <w:altName w:val="Arial"/>
    <w:charset w:val="00"/>
    <w:family w:val="swiss"/>
    <w:pitch w:val="variable"/>
    <w:sig w:usb0="800000AF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05F" w:rsidRDefault="002D405F" w:rsidP="00A17B4D">
      <w:pPr>
        <w:spacing w:after="0" w:line="240" w:lineRule="auto"/>
      </w:pPr>
      <w:r>
        <w:separator/>
      </w:r>
    </w:p>
  </w:footnote>
  <w:footnote w:type="continuationSeparator" w:id="0">
    <w:p w:rsidR="002D405F" w:rsidRDefault="002D405F" w:rsidP="00A17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B4D" w:rsidRDefault="00A17B4D" w:rsidP="00A17B4D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BBFEDC" wp14:editId="612D1FA0">
              <wp:simplePos x="0" y="0"/>
              <wp:positionH relativeFrom="column">
                <wp:posOffset>5105400</wp:posOffset>
              </wp:positionH>
              <wp:positionV relativeFrom="paragraph">
                <wp:posOffset>314325</wp:posOffset>
              </wp:positionV>
              <wp:extent cx="1886585" cy="7429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6585" cy="7429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17B4D" w:rsidRPr="00C90428" w:rsidRDefault="00A17B4D" w:rsidP="00A17B4D">
                          <w:pPr>
                            <w:spacing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"mailto:head@biltonjuniorschool.co.uk" </w:instrText>
                          </w:r>
                          <w:r>
                            <w:fldChar w:fldCharType="separate"/>
                          </w:r>
                          <w:r w:rsidRPr="00C90428">
                            <w:rPr>
                              <w:rStyle w:val="Hyperlink"/>
                              <w:color w:val="auto"/>
                              <w:sz w:val="18"/>
                              <w:szCs w:val="18"/>
                              <w:u w:val="none"/>
                            </w:rPr>
                            <w:t>head@biltonjuniorschool.co.uk</w:t>
                          </w:r>
                          <w:r>
                            <w:rPr>
                              <w:rStyle w:val="Hyperlink"/>
                              <w:color w:val="auto"/>
                              <w:sz w:val="18"/>
                              <w:szCs w:val="18"/>
                              <w:u w:val="none"/>
                            </w:rPr>
                            <w:fldChar w:fldCharType="end"/>
                          </w:r>
                        </w:p>
                        <w:p w:rsidR="00A17B4D" w:rsidRPr="00C90428" w:rsidRDefault="002D405F" w:rsidP="00A17B4D">
                          <w:pPr>
                            <w:spacing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="00A17B4D" w:rsidRPr="00C90428">
                              <w:rPr>
                                <w:rStyle w:val="Hyperlink"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deputy@biltonjuniorschool.co.uk</w:t>
                            </w:r>
                          </w:hyperlink>
                        </w:p>
                        <w:p w:rsidR="00A17B4D" w:rsidRPr="00C90428" w:rsidRDefault="002D405F" w:rsidP="00A17B4D">
                          <w:pPr>
                            <w:spacing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A17B4D" w:rsidRPr="00C90428">
                              <w:rPr>
                                <w:rStyle w:val="Hyperlink"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office@biltonjuniorschool.co.uk</w:t>
                            </w:r>
                          </w:hyperlink>
                        </w:p>
                        <w:p w:rsidR="00A17B4D" w:rsidRDefault="002D405F" w:rsidP="00A17B4D">
                          <w:pPr>
                            <w:spacing w:after="0"/>
                            <w:jc w:val="right"/>
                          </w:pPr>
                          <w:hyperlink r:id="rId3" w:history="1">
                            <w:r w:rsidR="00A17B4D" w:rsidRPr="00C90428">
                              <w:rPr>
                                <w:rStyle w:val="Hyperlink"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www.biltonjuniorschool.co.uk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2BBFED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02pt;margin-top:24.75pt;width:148.5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" filled="f" stroked="f" strokeweight=".5pt">
              <v:path arrowok="t"/>
              <v:textbox>
                <w:txbxContent>
                  <w:p w:rsidR="00A17B4D" w:rsidRPr="00C90428" w:rsidRDefault="00A17B4D" w:rsidP="00A17B4D">
                    <w:pPr>
                      <w:spacing w:after="0"/>
                      <w:jc w:val="right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instrText xml:space="preserve"> HYPERLINK "mailto:head@biltonjuniorschool.co.uk" </w:instrText>
                    </w:r>
                    <w:r>
                      <w:fldChar w:fldCharType="separate"/>
                    </w:r>
                    <w:r w:rsidRPr="00C90428">
                      <w:rPr>
                        <w:rStyle w:val="Hyperlink"/>
                        <w:color w:val="auto"/>
                        <w:sz w:val="18"/>
                        <w:szCs w:val="18"/>
                        <w:u w:val="none"/>
                      </w:rPr>
                      <w:t>head@biltonjuniorschool.co.uk</w:t>
                    </w:r>
                    <w:r>
                      <w:rPr>
                        <w:rStyle w:val="Hyperlink"/>
                        <w:color w:val="auto"/>
                        <w:sz w:val="18"/>
                        <w:szCs w:val="18"/>
                        <w:u w:val="none"/>
                      </w:rPr>
                      <w:fldChar w:fldCharType="end"/>
                    </w:r>
                  </w:p>
                  <w:p w:rsidR="00A17B4D" w:rsidRPr="00C90428" w:rsidRDefault="00B21EA5" w:rsidP="00A17B4D">
                    <w:pPr>
                      <w:spacing w:after="0"/>
                      <w:jc w:val="right"/>
                      <w:rPr>
                        <w:sz w:val="18"/>
                        <w:szCs w:val="18"/>
                      </w:rPr>
                    </w:pPr>
                    <w:hyperlink r:id="rId4" w:history="1">
                      <w:r w:rsidR="00A17B4D" w:rsidRPr="00C90428">
                        <w:rPr>
                          <w:rStyle w:val="Hyperlink"/>
                          <w:color w:val="auto"/>
                          <w:sz w:val="18"/>
                          <w:szCs w:val="18"/>
                          <w:u w:val="none"/>
                        </w:rPr>
                        <w:t>deputy@biltonjuniorschool.co.uk</w:t>
                      </w:r>
                    </w:hyperlink>
                  </w:p>
                  <w:p w:rsidR="00A17B4D" w:rsidRPr="00C90428" w:rsidRDefault="00B21EA5" w:rsidP="00A17B4D">
                    <w:pPr>
                      <w:spacing w:after="0"/>
                      <w:jc w:val="right"/>
                      <w:rPr>
                        <w:sz w:val="18"/>
                        <w:szCs w:val="18"/>
                      </w:rPr>
                    </w:pPr>
                    <w:hyperlink r:id="rId5" w:history="1">
                      <w:r w:rsidR="00A17B4D" w:rsidRPr="00C90428">
                        <w:rPr>
                          <w:rStyle w:val="Hyperlink"/>
                          <w:color w:val="auto"/>
                          <w:sz w:val="18"/>
                          <w:szCs w:val="18"/>
                          <w:u w:val="none"/>
                        </w:rPr>
                        <w:t>office@biltonjuniorschool.co.uk</w:t>
                      </w:r>
                    </w:hyperlink>
                  </w:p>
                  <w:p w:rsidR="00A17B4D" w:rsidRDefault="00B21EA5" w:rsidP="00A17B4D">
                    <w:pPr>
                      <w:spacing w:after="0"/>
                      <w:jc w:val="right"/>
                    </w:pPr>
                    <w:hyperlink r:id="rId6" w:history="1">
                      <w:r w:rsidR="00A17B4D" w:rsidRPr="00C90428">
                        <w:rPr>
                          <w:rStyle w:val="Hyperlink"/>
                          <w:color w:val="auto"/>
                          <w:sz w:val="18"/>
                          <w:szCs w:val="18"/>
                          <w:u w:val="none"/>
                        </w:rPr>
                        <w:t>www.biltonjuniorschool.co.uk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B2337EF" wp14:editId="31259A80">
          <wp:simplePos x="0" y="0"/>
          <wp:positionH relativeFrom="column">
            <wp:posOffset>-333375</wp:posOffset>
          </wp:positionH>
          <wp:positionV relativeFrom="paragraph">
            <wp:posOffset>-295275</wp:posOffset>
          </wp:positionV>
          <wp:extent cx="1590675" cy="1367155"/>
          <wp:effectExtent l="0" t="0" r="9525" b="444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ere are no outsiders logo for letterhead.png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1367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A4EFB4" wp14:editId="748C7FA4">
              <wp:simplePos x="0" y="0"/>
              <wp:positionH relativeFrom="margin">
                <wp:align>center</wp:align>
              </wp:positionH>
              <wp:positionV relativeFrom="paragraph">
                <wp:posOffset>-257175</wp:posOffset>
              </wp:positionV>
              <wp:extent cx="6257925" cy="49847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7925" cy="4984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17B4D" w:rsidRPr="00996C7A" w:rsidRDefault="00A17B4D" w:rsidP="00A17B4D">
                          <w:pPr>
                            <w:pStyle w:val="Normal2"/>
                            <w:jc w:val="center"/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</w:pPr>
                          <w:proofErr w:type="spellStart"/>
                          <w:r w:rsidRPr="00996C7A"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  <w:t>Bilton</w:t>
                          </w:r>
                          <w:proofErr w:type="spellEnd"/>
                          <w:r w:rsidRPr="00996C7A">
                            <w:rPr>
                              <w:rFonts w:ascii="VAGRounded BT" w:hAnsi="VAGRounded BT" w:cs="VAGRounded BT"/>
                              <w:color w:val="3A6733"/>
                              <w:sz w:val="37"/>
                              <w:szCs w:val="37"/>
                            </w:rPr>
                            <w:t xml:space="preserve"> Church of England Junior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 w14:anchorId="0AA4EFB4" id="Text Box 8" o:spid="_x0000_s1027" type="#_x0000_t202" style="position:absolute;margin-left:0;margin-top:-20.25pt;width:492.75pt;height:39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" filled="f" stroked="f" strokeweight=".5pt">
              <v:path arrowok="t"/>
              <v:textbox>
                <w:txbxContent>
                  <w:p w:rsidR="00A17B4D" w:rsidRPr="00996C7A" w:rsidRDefault="00A17B4D" w:rsidP="00A17B4D">
                    <w:pPr>
                      <w:pStyle w:val="Normal2"/>
                      <w:jc w:val="center"/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</w:pPr>
                    <w:proofErr w:type="spellStart"/>
                    <w:r w:rsidRPr="00996C7A"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  <w:t>Bilton</w:t>
                    </w:r>
                    <w:proofErr w:type="spellEnd"/>
                    <w:r w:rsidRPr="00996C7A">
                      <w:rPr>
                        <w:rFonts w:ascii="VAGRounded BT" w:hAnsi="VAGRounded BT" w:cs="VAGRounded BT"/>
                        <w:color w:val="3A6733"/>
                        <w:sz w:val="37"/>
                        <w:szCs w:val="37"/>
                      </w:rPr>
                      <w:t xml:space="preserve"> Church of England Junior School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0999B5" wp14:editId="045A9A96">
              <wp:simplePos x="0" y="0"/>
              <wp:positionH relativeFrom="column">
                <wp:posOffset>1275715</wp:posOffset>
              </wp:positionH>
              <wp:positionV relativeFrom="paragraph">
                <wp:posOffset>95250</wp:posOffset>
              </wp:positionV>
              <wp:extent cx="3886200" cy="415290"/>
              <wp:effectExtent l="0" t="0" r="0" b="381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0" cy="4152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17B4D" w:rsidRPr="00C90428" w:rsidRDefault="00A17B4D" w:rsidP="00A17B4D">
                          <w:pPr>
                            <w:spacing w:after="0"/>
                            <w:jc w:val="center"/>
                            <w:rPr>
                              <w:sz w:val="19"/>
                              <w:szCs w:val="19"/>
                            </w:rPr>
                          </w:pPr>
                          <w:r w:rsidRPr="00C90428">
                            <w:rPr>
                              <w:sz w:val="19"/>
                              <w:szCs w:val="19"/>
                            </w:rPr>
                            <w:t>Plantagenet Drive, Rugby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CV22 6LB</w:t>
                          </w:r>
                          <w:r w:rsidRPr="00C90428">
                            <w:rPr>
                              <w:sz w:val="19"/>
                              <w:szCs w:val="19"/>
                            </w:rPr>
                            <w:t xml:space="preserve"> Tel 01788 810675 Fax 01788 522576</w:t>
                          </w:r>
                        </w:p>
                        <w:p w:rsidR="00A17B4D" w:rsidRDefault="00A17B4D" w:rsidP="00A17B4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 w14:anchorId="4D0999B5" id="Text Box 9" o:spid="_x0000_s1028" type="#_x0000_t202" style="position:absolute;margin-left:100.45pt;margin-top:7.5pt;width:306pt;height:3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" filled="f" stroked="f" strokeweight=".5pt">
              <v:path arrowok="t"/>
              <v:textbox>
                <w:txbxContent>
                  <w:p w:rsidR="00A17B4D" w:rsidRPr="00C90428" w:rsidRDefault="00A17B4D" w:rsidP="00A17B4D">
                    <w:pPr>
                      <w:spacing w:after="0"/>
                      <w:jc w:val="center"/>
                      <w:rPr>
                        <w:sz w:val="19"/>
                        <w:szCs w:val="19"/>
                      </w:rPr>
                    </w:pPr>
                    <w:r w:rsidRPr="00C90428">
                      <w:rPr>
                        <w:sz w:val="19"/>
                        <w:szCs w:val="19"/>
                      </w:rPr>
                      <w:t>Plantagenet Drive, Rugby</w:t>
                    </w:r>
                    <w:r>
                      <w:rPr>
                        <w:sz w:val="19"/>
                        <w:szCs w:val="19"/>
                      </w:rPr>
                      <w:t xml:space="preserve"> CV22 6LB</w:t>
                    </w:r>
                    <w:r w:rsidRPr="00C90428">
                      <w:rPr>
                        <w:sz w:val="19"/>
                        <w:szCs w:val="19"/>
                      </w:rPr>
                      <w:t xml:space="preserve"> Tel 01788 810675 Fax 01788 522576</w:t>
                    </w:r>
                  </w:p>
                  <w:p w:rsidR="00A17B4D" w:rsidRDefault="00A17B4D" w:rsidP="00A17B4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2E91A33" wp14:editId="639EE8B9">
              <wp:simplePos x="0" y="0"/>
              <wp:positionH relativeFrom="margin">
                <wp:posOffset>536575</wp:posOffset>
              </wp:positionH>
              <wp:positionV relativeFrom="paragraph">
                <wp:posOffset>285750</wp:posOffset>
              </wp:positionV>
              <wp:extent cx="5572125" cy="77152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2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17B4D" w:rsidRDefault="00A17B4D" w:rsidP="00A17B4D">
                          <w:pPr>
                            <w:spacing w:after="120" w:line="240" w:lineRule="auto"/>
                            <w:jc w:val="center"/>
                          </w:pPr>
                          <w:r>
                            <w:t>Head Teacher – Mrs A Norton</w:t>
                          </w:r>
                        </w:p>
                        <w:p w:rsidR="00A17B4D" w:rsidRDefault="00A17B4D" w:rsidP="00A17B4D">
                          <w:pPr>
                            <w:spacing w:after="120" w:line="240" w:lineRule="auto"/>
                            <w:jc w:val="center"/>
                          </w:pPr>
                          <w:r>
                            <w:t>Deputy Head Teacher – Mrs K Webb</w:t>
                          </w:r>
                        </w:p>
                        <w:p w:rsidR="00A17B4D" w:rsidRPr="00466582" w:rsidRDefault="00A17B4D" w:rsidP="00A17B4D">
                          <w:pPr>
                            <w:pStyle w:val="Normal2"/>
                            <w:jc w:val="center"/>
                            <w:rPr>
                              <w:rFonts w:ascii="VAGRounded BT" w:hAnsi="VAGRounded BT" w:cs="VAGRounded BT"/>
                              <w:color w:val="3A6733"/>
                              <w:sz w:val="20"/>
                              <w:szCs w:val="20"/>
                            </w:rPr>
                          </w:pPr>
                          <w:r w:rsidRPr="00466582">
                            <w:rPr>
                              <w:rFonts w:ascii="VAGRounded BT" w:hAnsi="VAGRounded BT" w:cs="VAGRounded BT"/>
                              <w:color w:val="3A6733"/>
                              <w:sz w:val="20"/>
                              <w:szCs w:val="20"/>
                            </w:rPr>
                            <w:t>There are no outsiders @ BJS - everyone is welcome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 w14:anchorId="22E91A33" id="Text Box 10" o:spid="_x0000_s1029" type="#_x0000_t202" style="position:absolute;margin-left:42.25pt;margin-top:22.5pt;width:438.7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" filled="f" stroked="f" strokeweight=".5pt">
              <v:path arrowok="t"/>
              <v:textbox>
                <w:txbxContent>
                  <w:p w:rsidR="00A17B4D" w:rsidRDefault="00A17B4D" w:rsidP="00A17B4D">
                    <w:pPr>
                      <w:spacing w:after="120" w:line="240" w:lineRule="auto"/>
                      <w:jc w:val="center"/>
                    </w:pPr>
                    <w:r>
                      <w:t>Head Teacher – Mrs A Norton</w:t>
                    </w:r>
                  </w:p>
                  <w:p w:rsidR="00A17B4D" w:rsidRDefault="00A17B4D" w:rsidP="00A17B4D">
                    <w:pPr>
                      <w:spacing w:after="120" w:line="240" w:lineRule="auto"/>
                      <w:jc w:val="center"/>
                    </w:pPr>
                    <w:r>
                      <w:t>Deputy Head Teacher – Mrs K Webb</w:t>
                    </w:r>
                  </w:p>
                  <w:p w:rsidR="00A17B4D" w:rsidRPr="00466582" w:rsidRDefault="00A17B4D" w:rsidP="00A17B4D">
                    <w:pPr>
                      <w:pStyle w:val="Normal2"/>
                      <w:jc w:val="center"/>
                      <w:rPr>
                        <w:rFonts w:ascii="VAGRounded BT" w:hAnsi="VAGRounded BT" w:cs="VAGRounded BT"/>
                        <w:color w:val="3A6733"/>
                        <w:sz w:val="20"/>
                        <w:szCs w:val="20"/>
                      </w:rPr>
                    </w:pPr>
                    <w:r w:rsidRPr="00466582">
                      <w:rPr>
                        <w:rFonts w:ascii="VAGRounded BT" w:hAnsi="VAGRounded BT" w:cs="VAGRounded BT"/>
                        <w:color w:val="3A6733"/>
                        <w:sz w:val="20"/>
                        <w:szCs w:val="20"/>
                      </w:rPr>
                      <w:t>There are no outsiders @ BJS - everyone is welcome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A17B4D" w:rsidRDefault="00A17B4D" w:rsidP="00A17B4D"/>
  <w:p w:rsidR="00A17B4D" w:rsidRDefault="00A17B4D" w:rsidP="00A17B4D"/>
  <w:p w:rsidR="00A17B4D" w:rsidRDefault="00A17B4D" w:rsidP="00A17B4D">
    <w:pPr>
      <w:rPr>
        <w:rFonts w:ascii="Tahoma" w:hAnsi="Tahoma" w:cs="Tahoma"/>
        <w:sz w:val="24"/>
        <w:szCs w:val="24"/>
      </w:rPr>
    </w:pP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6252E502" wp14:editId="21287BD5">
              <wp:simplePos x="0" y="0"/>
              <wp:positionH relativeFrom="column">
                <wp:posOffset>-790575</wp:posOffset>
              </wp:positionH>
              <wp:positionV relativeFrom="paragraph">
                <wp:posOffset>137160</wp:posOffset>
              </wp:positionV>
              <wp:extent cx="7905750" cy="0"/>
              <wp:effectExtent l="0" t="0" r="19050" b="19050"/>
              <wp:wrapNone/>
              <wp:docPr id="11" name="Straight Connecto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9057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9BBB59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02ECC2AA" id="Straight Connector 1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62.25pt,10.8pt" to="560.2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" strokecolor="#98b954">
              <o:lock v:ext="edit" shapetype="f"/>
            </v:line>
          </w:pict>
        </mc:Fallback>
      </mc:AlternateContent>
    </w:r>
  </w:p>
  <w:p w:rsidR="00A17B4D" w:rsidRDefault="00A17B4D">
    <w:pPr>
      <w:pStyle w:val="Header"/>
    </w:pPr>
  </w:p>
  <w:p w:rsidR="00A17B4D" w:rsidRDefault="00A17B4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34E43"/>
    <w:multiLevelType w:val="hybridMultilevel"/>
    <w:tmpl w:val="28300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737DC"/>
    <w:multiLevelType w:val="hybridMultilevel"/>
    <w:tmpl w:val="4694F6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D215D"/>
    <w:multiLevelType w:val="hybridMultilevel"/>
    <w:tmpl w:val="42B81A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31BE"/>
    <w:multiLevelType w:val="hybridMultilevel"/>
    <w:tmpl w:val="FDF09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700B7"/>
    <w:multiLevelType w:val="hybridMultilevel"/>
    <w:tmpl w:val="3CDC49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C7FE1"/>
    <w:multiLevelType w:val="hybridMultilevel"/>
    <w:tmpl w:val="41442C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C049C"/>
    <w:multiLevelType w:val="hybridMultilevel"/>
    <w:tmpl w:val="12EEBC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0E1012"/>
    <w:multiLevelType w:val="hybridMultilevel"/>
    <w:tmpl w:val="5A10A7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428"/>
    <w:rsid w:val="0002729A"/>
    <w:rsid w:val="00044DFB"/>
    <w:rsid w:val="00075F1A"/>
    <w:rsid w:val="00084B9F"/>
    <w:rsid w:val="000870DB"/>
    <w:rsid w:val="000F26C3"/>
    <w:rsid w:val="00107A8F"/>
    <w:rsid w:val="00114B22"/>
    <w:rsid w:val="00133869"/>
    <w:rsid w:val="00145B58"/>
    <w:rsid w:val="0018255A"/>
    <w:rsid w:val="001E3D72"/>
    <w:rsid w:val="001F5F70"/>
    <w:rsid w:val="00234402"/>
    <w:rsid w:val="002373B6"/>
    <w:rsid w:val="00250DB9"/>
    <w:rsid w:val="002A44DF"/>
    <w:rsid w:val="002B2DB9"/>
    <w:rsid w:val="002B48A4"/>
    <w:rsid w:val="002C483F"/>
    <w:rsid w:val="002D405F"/>
    <w:rsid w:val="002D7410"/>
    <w:rsid w:val="002F3C84"/>
    <w:rsid w:val="003035A0"/>
    <w:rsid w:val="00303609"/>
    <w:rsid w:val="00310124"/>
    <w:rsid w:val="00310E3B"/>
    <w:rsid w:val="00337889"/>
    <w:rsid w:val="00353779"/>
    <w:rsid w:val="004407A0"/>
    <w:rsid w:val="004412E4"/>
    <w:rsid w:val="00466582"/>
    <w:rsid w:val="00476EA0"/>
    <w:rsid w:val="004862B3"/>
    <w:rsid w:val="00497044"/>
    <w:rsid w:val="004B5013"/>
    <w:rsid w:val="004C19BB"/>
    <w:rsid w:val="00507652"/>
    <w:rsid w:val="00554F20"/>
    <w:rsid w:val="005B1F02"/>
    <w:rsid w:val="005B6758"/>
    <w:rsid w:val="005F6108"/>
    <w:rsid w:val="00611FEF"/>
    <w:rsid w:val="00642980"/>
    <w:rsid w:val="006458C3"/>
    <w:rsid w:val="00667924"/>
    <w:rsid w:val="00674865"/>
    <w:rsid w:val="006C167D"/>
    <w:rsid w:val="006C6690"/>
    <w:rsid w:val="006D1D55"/>
    <w:rsid w:val="00707239"/>
    <w:rsid w:val="007325E9"/>
    <w:rsid w:val="00784C7D"/>
    <w:rsid w:val="00791455"/>
    <w:rsid w:val="007B09E8"/>
    <w:rsid w:val="007C0CFF"/>
    <w:rsid w:val="007C7A4F"/>
    <w:rsid w:val="007D777C"/>
    <w:rsid w:val="007F66D4"/>
    <w:rsid w:val="00852C0E"/>
    <w:rsid w:val="00895BF7"/>
    <w:rsid w:val="008A5F59"/>
    <w:rsid w:val="008B1DB3"/>
    <w:rsid w:val="008B2278"/>
    <w:rsid w:val="008B2FCB"/>
    <w:rsid w:val="008D31A6"/>
    <w:rsid w:val="008E24DA"/>
    <w:rsid w:val="008F6828"/>
    <w:rsid w:val="00933F56"/>
    <w:rsid w:val="00951236"/>
    <w:rsid w:val="0097107E"/>
    <w:rsid w:val="00996C7A"/>
    <w:rsid w:val="009B238E"/>
    <w:rsid w:val="00A0683E"/>
    <w:rsid w:val="00A17B4D"/>
    <w:rsid w:val="00A355DC"/>
    <w:rsid w:val="00A5605D"/>
    <w:rsid w:val="00A562F0"/>
    <w:rsid w:val="00A96B5A"/>
    <w:rsid w:val="00AA4530"/>
    <w:rsid w:val="00AA47BE"/>
    <w:rsid w:val="00AE3AE0"/>
    <w:rsid w:val="00B21EA5"/>
    <w:rsid w:val="00B25746"/>
    <w:rsid w:val="00B51376"/>
    <w:rsid w:val="00B66355"/>
    <w:rsid w:val="00C37DB9"/>
    <w:rsid w:val="00C8028A"/>
    <w:rsid w:val="00C90428"/>
    <w:rsid w:val="00CB2856"/>
    <w:rsid w:val="00CE2E89"/>
    <w:rsid w:val="00CF0B85"/>
    <w:rsid w:val="00D865D3"/>
    <w:rsid w:val="00DA5246"/>
    <w:rsid w:val="00DB4260"/>
    <w:rsid w:val="00DC0F75"/>
    <w:rsid w:val="00DF113C"/>
    <w:rsid w:val="00E1281E"/>
    <w:rsid w:val="00E45960"/>
    <w:rsid w:val="00EC70E7"/>
    <w:rsid w:val="00EF0C11"/>
    <w:rsid w:val="00F246BC"/>
    <w:rsid w:val="00F27EEB"/>
    <w:rsid w:val="00F5666B"/>
    <w:rsid w:val="00FA4629"/>
    <w:rsid w:val="00FC2001"/>
    <w:rsid w:val="00FC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A37F8E-EE94-4A3D-8B05-F5049C6E1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 w:qFormat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 w:qFormat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0360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036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12E4"/>
    <w:pPr>
      <w:ind w:left="720"/>
      <w:contextualSpacing/>
    </w:pPr>
  </w:style>
  <w:style w:type="paragraph" w:customStyle="1" w:styleId="Address">
    <w:name w:val="Address"/>
    <w:basedOn w:val="Normal"/>
    <w:qFormat/>
    <w:rsid w:val="002A44DF"/>
    <w:pPr>
      <w:spacing w:after="0"/>
    </w:pPr>
    <w:rPr>
      <w:rFonts w:asciiTheme="minorHAnsi" w:eastAsia="Times New Roman" w:hAnsiTheme="minorHAnsi"/>
      <w:sz w:val="24"/>
      <w:szCs w:val="24"/>
      <w:lang w:val="en-US"/>
    </w:rPr>
  </w:style>
  <w:style w:type="paragraph" w:styleId="Date">
    <w:name w:val="Date"/>
    <w:basedOn w:val="Normal"/>
    <w:next w:val="Normal"/>
    <w:link w:val="DateChar"/>
    <w:qFormat/>
    <w:rsid w:val="002A44DF"/>
    <w:pPr>
      <w:spacing w:after="48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DateChar">
    <w:name w:val="Date Char"/>
    <w:basedOn w:val="DefaultParagraphFont"/>
    <w:link w:val="Date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styleId="Salutation">
    <w:name w:val="Salutation"/>
    <w:basedOn w:val="Normal"/>
    <w:next w:val="Normal"/>
    <w:link w:val="SalutationChar"/>
    <w:qFormat/>
    <w:rsid w:val="002A44DF"/>
    <w:pPr>
      <w:spacing w:before="480" w:after="24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SalutationChar">
    <w:name w:val="Salutation Char"/>
    <w:basedOn w:val="DefaultParagraphFont"/>
    <w:link w:val="Salutation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qFormat/>
    <w:rsid w:val="002A44DF"/>
    <w:pPr>
      <w:spacing w:after="96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ClosingChar">
    <w:name w:val="Closing Char"/>
    <w:basedOn w:val="DefaultParagraphFont"/>
    <w:link w:val="Closing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styleId="Signature">
    <w:name w:val="Signature"/>
    <w:basedOn w:val="Normal"/>
    <w:link w:val="SignatureChar"/>
    <w:qFormat/>
    <w:rsid w:val="002A44DF"/>
    <w:pPr>
      <w:spacing w:after="0"/>
    </w:pPr>
    <w:rPr>
      <w:rFonts w:asciiTheme="minorHAnsi" w:eastAsia="Times New Roman" w:hAnsiTheme="minorHAnsi"/>
      <w:sz w:val="24"/>
      <w:szCs w:val="24"/>
      <w:lang w:val="en-US"/>
    </w:rPr>
  </w:style>
  <w:style w:type="character" w:customStyle="1" w:styleId="SignatureChar">
    <w:name w:val="Signature Char"/>
    <w:basedOn w:val="DefaultParagraphFont"/>
    <w:link w:val="Signature"/>
    <w:rsid w:val="002A44DF"/>
    <w:rPr>
      <w:rFonts w:asciiTheme="minorHAnsi" w:eastAsia="Times New Roman" w:hAnsiTheme="minorHAnsi"/>
      <w:sz w:val="24"/>
      <w:szCs w:val="24"/>
      <w:lang w:val="en-US" w:eastAsia="en-US"/>
    </w:rPr>
  </w:style>
  <w:style w:type="paragraph" w:customStyle="1" w:styleId="ccEnclosure">
    <w:name w:val="cc:/Enclosure"/>
    <w:basedOn w:val="Normal"/>
    <w:qFormat/>
    <w:rsid w:val="002A44DF"/>
    <w:pPr>
      <w:tabs>
        <w:tab w:val="left" w:pos="1440"/>
      </w:tabs>
      <w:spacing w:before="240" w:after="240"/>
      <w:ind w:left="1440" w:hanging="1440"/>
    </w:pPr>
    <w:rPr>
      <w:rFonts w:asciiTheme="minorHAnsi" w:eastAsia="Times New Roman" w:hAnsiTheme="minorHAnsi"/>
      <w:sz w:val="24"/>
      <w:szCs w:val="24"/>
      <w:lang w:val="en-US"/>
    </w:rPr>
  </w:style>
  <w:style w:type="paragraph" w:customStyle="1" w:styleId="Normal2">
    <w:name w:val="Normal2"/>
    <w:rsid w:val="00466582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7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4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17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4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5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iltonjuniorschool.co.uk" TargetMode="External"/><Relationship Id="rId7" Type="http://schemas.openxmlformats.org/officeDocument/2006/relationships/image" Target="media/image1.png"/><Relationship Id="rId2" Type="http://schemas.openxmlformats.org/officeDocument/2006/relationships/hyperlink" Target="mailto:office@biltonjuniorschool.co.uk" TargetMode="External"/><Relationship Id="rId1" Type="http://schemas.openxmlformats.org/officeDocument/2006/relationships/hyperlink" Target="mailto:deputy@biltonjuniorschool.co.uk" TargetMode="External"/><Relationship Id="rId6" Type="http://schemas.openxmlformats.org/officeDocument/2006/relationships/hyperlink" Target="http://www.biltonjuniorschool.co.uk" TargetMode="External"/><Relationship Id="rId5" Type="http://schemas.openxmlformats.org/officeDocument/2006/relationships/hyperlink" Target="mailto:office@biltonjuniorschool.co.uk" TargetMode="External"/><Relationship Id="rId4" Type="http://schemas.openxmlformats.org/officeDocument/2006/relationships/hyperlink" Target="mailto:deputy@biltonjuniorschool.co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letterhead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Mr. Nigel Simms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Blank</Template>
  <TotalTime>84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Bilton Junior School</Company>
  <LinksUpToDate>false</LinksUpToDate>
  <CharactersWithSpaces>2301</CharactersWithSpaces>
  <SharedDoc>false</SharedDoc>
  <HLinks>
    <vt:vector size="30" baseType="variant">
      <vt:variant>
        <vt:i4>5111819</vt:i4>
      </vt:variant>
      <vt:variant>
        <vt:i4>12</vt:i4>
      </vt:variant>
      <vt:variant>
        <vt:i4>0</vt:i4>
      </vt:variant>
      <vt:variant>
        <vt:i4>5</vt:i4>
      </vt:variant>
      <vt:variant>
        <vt:lpwstr>http://www.biltonjuniorschool.co.uk/</vt:lpwstr>
      </vt:variant>
      <vt:variant>
        <vt:lpwstr/>
      </vt:variant>
      <vt:variant>
        <vt:i4>1245290</vt:i4>
      </vt:variant>
      <vt:variant>
        <vt:i4>9</vt:i4>
      </vt:variant>
      <vt:variant>
        <vt:i4>0</vt:i4>
      </vt:variant>
      <vt:variant>
        <vt:i4>5</vt:i4>
      </vt:variant>
      <vt:variant>
        <vt:lpwstr>mailto:office@biltonjuniorschool.co.uk</vt:lpwstr>
      </vt:variant>
      <vt:variant>
        <vt:lpwstr/>
      </vt:variant>
      <vt:variant>
        <vt:i4>1638505</vt:i4>
      </vt:variant>
      <vt:variant>
        <vt:i4>6</vt:i4>
      </vt:variant>
      <vt:variant>
        <vt:i4>0</vt:i4>
      </vt:variant>
      <vt:variant>
        <vt:i4>5</vt:i4>
      </vt:variant>
      <vt:variant>
        <vt:lpwstr>mailto:deputy@biltonjuniorschool.co.uk</vt:lpwstr>
      </vt:variant>
      <vt:variant>
        <vt:lpwstr/>
      </vt:variant>
      <vt:variant>
        <vt:i4>7340033</vt:i4>
      </vt:variant>
      <vt:variant>
        <vt:i4>3</vt:i4>
      </vt:variant>
      <vt:variant>
        <vt:i4>0</vt:i4>
      </vt:variant>
      <vt:variant>
        <vt:i4>5</vt:i4>
      </vt:variant>
      <vt:variant>
        <vt:lpwstr>mailto:head@biltonjuniorschool.co.uk</vt:lpwstr>
      </vt:variant>
      <vt:variant>
        <vt:lpwstr/>
      </vt:variant>
      <vt:variant>
        <vt:i4>5111819</vt:i4>
      </vt:variant>
      <vt:variant>
        <vt:i4>0</vt:i4>
      </vt:variant>
      <vt:variant>
        <vt:i4>0</vt:i4>
      </vt:variant>
      <vt:variant>
        <vt:i4>5</vt:i4>
      </vt:variant>
      <vt:variant>
        <vt:lpwstr>http://www.biltonjuniorschool.co.uk/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</dc:creator>
  <cp:lastModifiedBy>Mrs A Thompson</cp:lastModifiedBy>
  <cp:revision>7</cp:revision>
  <cp:lastPrinted>2022-09-13T14:08:00Z</cp:lastPrinted>
  <dcterms:created xsi:type="dcterms:W3CDTF">2021-10-02T16:33:00Z</dcterms:created>
  <dcterms:modified xsi:type="dcterms:W3CDTF">2025-10-01T11:51:00Z</dcterms:modified>
  <cp:category>16th September 2014</cp:category>
</cp:coreProperties>
</file>